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2DC" w:rsidRPr="007D34F9" w:rsidRDefault="006850C2" w:rsidP="004602DC">
      <w:pPr>
        <w:pStyle w:val="TitelSchule"/>
      </w:pPr>
      <w:r>
        <w:t>Schuln</w:t>
      </w:r>
      <w:r w:rsidR="002E20C3">
        <w:t>ame</w:t>
      </w:r>
    </w:p>
    <w:p w:rsidR="004602DC" w:rsidRDefault="00CC1B79" w:rsidP="004602DC">
      <w:pPr>
        <w:pStyle w:val="TitelSchulform"/>
      </w:pPr>
      <w:r>
        <w:t>Schulform</w:t>
      </w:r>
    </w:p>
    <w:p w:rsidR="004602DC" w:rsidRPr="007D34F9" w:rsidRDefault="00CC1B79" w:rsidP="004602DC">
      <w:pPr>
        <w:pStyle w:val="TitelSchwerpunkt"/>
      </w:pPr>
      <w:r>
        <w:t>Bildungsgang</w:t>
      </w:r>
    </w:p>
    <w:p w:rsidR="004602DC" w:rsidRPr="00FE1E2D" w:rsidRDefault="00AE62CC" w:rsidP="000B1650">
      <w:pPr>
        <w:pStyle w:val="TitelSchulstandort"/>
      </w:pPr>
      <w:r>
        <w:t>Schul</w:t>
      </w:r>
      <w:r w:rsidR="00CC1B79">
        <w:t>träger, O</w:t>
      </w:r>
      <w:r>
        <w:t>rt</w:t>
      </w:r>
    </w:p>
    <w:p w:rsidR="00DD1EBE" w:rsidRPr="008959FC" w:rsidRDefault="00C56A9D" w:rsidP="001E27C0">
      <w:pPr>
        <w:pStyle w:val="TitelZeugnisart"/>
      </w:pPr>
      <w:bookmarkStart w:id="0" w:name="frmZeugnisart_JÜA"/>
      <w:r>
        <w:t>Zeugnis</w:t>
      </w:r>
      <w:bookmarkEnd w:id="0"/>
    </w:p>
    <w:p w:rsidR="001D0BB7" w:rsidRDefault="001D0BB7" w:rsidP="00AD1BA7">
      <w:pPr>
        <w:pStyle w:val="TitelSchlerIn"/>
      </w:pPr>
    </w:p>
    <w:bookmarkStart w:id="1" w:name="frmSchülerInVor_JÜA"/>
    <w:p w:rsidR="001D0BB7" w:rsidRPr="00AD1BA7" w:rsidRDefault="00517FE9" w:rsidP="000A042E">
      <w:pPr>
        <w:pStyle w:val="TitelSchlerIn"/>
        <w:outlineLvl w:val="0"/>
      </w:pPr>
      <w:r>
        <w:fldChar w:fldCharType="begin">
          <w:ffData>
            <w:name w:val="frmSchülerInVor_JÜA"/>
            <w:enabled/>
            <w:calcOnExit/>
            <w:exitMacro w:val="UpdateKopfbereichsdaten"/>
            <w:helpText w:type="text" w:val="Tragen Sie hier bitte ggf. auch einen zusammengesetzten Vornamen des Schülers bzw. der Schülerin ein."/>
            <w:textInput>
              <w:default w:val="Vorname"/>
              <w:format w:val="TITLE CASE"/>
            </w:textInput>
          </w:ffData>
        </w:fldChar>
      </w:r>
      <w:r w:rsidR="00B10B48">
        <w:instrText xml:space="preserve"> FORMTEXT </w:instrText>
      </w:r>
      <w:r>
        <w:fldChar w:fldCharType="separate"/>
      </w:r>
      <w:bookmarkStart w:id="2" w:name="_GoBack"/>
      <w:r w:rsidR="002142A1">
        <w:t>Vorname</w:t>
      </w:r>
      <w:bookmarkEnd w:id="2"/>
      <w:r>
        <w:fldChar w:fldCharType="end"/>
      </w:r>
      <w:bookmarkEnd w:id="1"/>
      <w:r w:rsidR="009B159F" w:rsidRPr="00AD1BA7">
        <w:t xml:space="preserve"> </w:t>
      </w:r>
      <w:bookmarkStart w:id="3" w:name="frmSchülerInNach_JÜA"/>
      <w:r>
        <w:fldChar w:fldCharType="begin">
          <w:ffData>
            <w:name w:val="frmSchülerInNach_JÜA"/>
            <w:enabled/>
            <w:calcOnExit/>
            <w:exitMacro w:val="UpdateKopfbereichsdaten"/>
            <w:helpText w:type="text" w:val="Tragen Sie hier bitte ggf. auch einen zusammengesetzten Nachnamen des Schülers bzw. der Schülerin ein."/>
            <w:textInput>
              <w:default w:val="Nachname"/>
              <w:format w:val="TITLE CASE"/>
            </w:textInput>
          </w:ffData>
        </w:fldChar>
      </w:r>
      <w:r w:rsidR="00B10B48">
        <w:instrText xml:space="preserve"> FORMTEXT </w:instrText>
      </w:r>
      <w:r>
        <w:fldChar w:fldCharType="separate"/>
      </w:r>
      <w:r w:rsidR="005A70B6">
        <w:t>Nachname</w:t>
      </w:r>
      <w:r>
        <w:fldChar w:fldCharType="end"/>
      </w:r>
      <w:bookmarkEnd w:id="3"/>
    </w:p>
    <w:p w:rsidR="006F7ED5" w:rsidRDefault="00D9428C" w:rsidP="00D9428C">
      <w:pPr>
        <w:pStyle w:val="TitelSchlerIn"/>
        <w:tabs>
          <w:tab w:val="left" w:pos="6735"/>
        </w:tabs>
        <w:jc w:val="left"/>
      </w:pPr>
      <w:r>
        <w:tab/>
      </w:r>
    </w:p>
    <w:bookmarkStart w:id="4" w:name="frmKopfSchuljahr_J"/>
    <w:bookmarkStart w:id="5" w:name="txtKopfdaten_J"/>
    <w:p w:rsidR="0044015C" w:rsidRPr="00CA51D1" w:rsidRDefault="00517FE9" w:rsidP="0044015C">
      <w:pPr>
        <w:pStyle w:val="KopfdatenJ"/>
      </w:pPr>
      <w:r w:rsidRPr="00CA51D1">
        <w:fldChar w:fldCharType="begin">
          <w:ffData>
            <w:name w:val="frmKopfSchuljahr_J"/>
            <w:enabled/>
            <w:calcOnExit/>
            <w:exitMacro w:val="UpdateKopfbereichsdaten"/>
            <w:helpText w:type="text" w:val="Wählen Sie hier bitte den Eintrag aus, der zutrifft."/>
            <w:ddList>
              <w:listEntry w:val="Schuljahr"/>
              <w:listEntry w:val="Schuljahr 2011/2012"/>
              <w:listEntry w:val="Schuljahr 2012/2013"/>
              <w:listEntry w:val="Schuljahr 2013/2014"/>
              <w:listEntry w:val="Schuljahr 2014/2015"/>
              <w:listEntry w:val="Schuljahr 2015/2016"/>
              <w:listEntry w:val="Schuljahr 2016/2017"/>
              <w:listEntry w:val="Schuljahr 2017/2018"/>
              <w:listEntry w:val="Schuljahr 2018/2019"/>
              <w:listEntry w:val="Schuljahr 2019/2020"/>
              <w:listEntry w:val="Schuljahr 2020/2021"/>
            </w:ddList>
          </w:ffData>
        </w:fldChar>
      </w:r>
      <w:r w:rsidR="00AB675F" w:rsidRPr="00CA51D1">
        <w:instrText xml:space="preserve"> FORMDROPDOWN </w:instrText>
      </w:r>
      <w:r>
        <w:fldChar w:fldCharType="separate"/>
      </w:r>
      <w:r w:rsidRPr="00CA51D1">
        <w:fldChar w:fldCharType="end"/>
      </w:r>
      <w:bookmarkEnd w:id="4"/>
      <w:r w:rsidR="0044015C" w:rsidRPr="00CA51D1">
        <w:tab/>
      </w:r>
      <w:bookmarkStart w:id="6" w:name="frmKopfBesuchsjahr_J"/>
      <w:r w:rsidRPr="00CA51D1">
        <w:fldChar w:fldCharType="begin">
          <w:ffData>
            <w:name w:val="frmKopfBesuchsjahr_J"/>
            <w:enabled/>
            <w:calcOnExit/>
            <w:exitMacro w:val="UpdateKopfbereichsdaten"/>
            <w:helpText w:type="text" w:val="Wählen Sie hier bitte den Eintrag aus, der zutrifft."/>
            <w:ddList>
              <w:listEntry w:val="Schulbesuchsjahr"/>
              <w:listEntry w:val="Schulbesuchsjahr 01"/>
              <w:listEntry w:val="Schulbesuchsjahr 02"/>
              <w:listEntry w:val="Schulbesuchsjahr 03"/>
              <w:listEntry w:val="Schulbesuchsjahr 04"/>
              <w:listEntry w:val="Schulbesuchsjahr 05"/>
              <w:listEntry w:val="Schulbesuchsjahr 06"/>
              <w:listEntry w:val="Schulbesuchsjahr 07"/>
              <w:listEntry w:val="Schulbesuchsjahr 08"/>
              <w:listEntry w:val="Schulbesuchsjahr 09"/>
              <w:listEntry w:val="Schulbesuchsjahr 10"/>
              <w:listEntry w:val="Schulbesuchsjahr 11"/>
              <w:listEntry w:val="Schulbesuchsjahr 12"/>
              <w:listEntry w:val="Schulbesuchsjahr 13"/>
              <w:listEntry w:val="Schulbesuchsjahr 14"/>
            </w:ddList>
          </w:ffData>
        </w:fldChar>
      </w:r>
      <w:r w:rsidR="008131BF" w:rsidRPr="00CA51D1">
        <w:instrText xml:space="preserve"> FORMDROPDOWN </w:instrText>
      </w:r>
      <w:r>
        <w:fldChar w:fldCharType="separate"/>
      </w:r>
      <w:r w:rsidRPr="00CA51D1">
        <w:fldChar w:fldCharType="end"/>
      </w:r>
      <w:bookmarkEnd w:id="6"/>
      <w:r w:rsidR="0044015C" w:rsidRPr="00CA51D1">
        <w:tab/>
      </w:r>
      <w:bookmarkStart w:id="7" w:name="frmKopfStufe_J"/>
      <w:r w:rsidRPr="00CA51D1">
        <w:fldChar w:fldCharType="begin">
          <w:ffData>
            <w:name w:val="frmKopfStufe_J"/>
            <w:enabled/>
            <w:calcOnExit/>
            <w:exitMacro w:val="UpdateKopfbereichsdaten"/>
            <w:helpText w:type="text" w:val="Wählen Sie hier bitte den Eintrag aus, der zutrifft."/>
            <w:ddList>
              <w:listEntry w:val="Stufe"/>
              <w:listEntry w:val="Grundstufe"/>
              <w:listEntry w:val="Mittelstufe"/>
              <w:listEntry w:val="Hauptstufe"/>
              <w:listEntry w:val="Berufsorientierungsstufe"/>
            </w:ddList>
          </w:ffData>
        </w:fldChar>
      </w:r>
      <w:r w:rsidR="008131BF" w:rsidRPr="00CA51D1">
        <w:instrText xml:space="preserve"> FORMDROPDOWN </w:instrText>
      </w:r>
      <w:r>
        <w:fldChar w:fldCharType="separate"/>
      </w:r>
      <w:r w:rsidRPr="00CA51D1">
        <w:fldChar w:fldCharType="end"/>
      </w:r>
      <w:bookmarkEnd w:id="7"/>
      <w:r w:rsidR="0044015C" w:rsidRPr="00CA51D1">
        <w:tab/>
      </w:r>
      <w:bookmarkStart w:id="8" w:name="frmKopfLK_J"/>
      <w:r w:rsidRPr="00CA51D1">
        <w:fldChar w:fldCharType="begin">
          <w:ffData>
            <w:name w:val="frmKopfLK_J"/>
            <w:enabled/>
            <w:calcOnExit/>
            <w:exitMacro w:val="UpdateKopfbereichsdaten"/>
            <w:helpText w:type="text" w:val="Wählen Sie hier bitte den Eintrag aus, der zutrifft."/>
            <w:ddList>
              <w:listEntry w:val="Klasse"/>
              <w:listEntry w:val="Lerngruppe"/>
            </w:ddList>
          </w:ffData>
        </w:fldChar>
      </w:r>
      <w:r w:rsidR="002D5464" w:rsidRPr="00CA51D1">
        <w:instrText xml:space="preserve"> FORMDROPDOWN </w:instrText>
      </w:r>
      <w:r>
        <w:fldChar w:fldCharType="separate"/>
      </w:r>
      <w:r w:rsidRPr="00CA51D1">
        <w:fldChar w:fldCharType="end"/>
      </w:r>
      <w:bookmarkEnd w:id="8"/>
      <w:r w:rsidR="0044015C" w:rsidRPr="00CA51D1">
        <w:t xml:space="preserve"> </w:t>
      </w:r>
      <w:bookmarkStart w:id="9" w:name="frmKopfLKInhalt_J"/>
      <w:r w:rsidRPr="00CA51D1">
        <w:fldChar w:fldCharType="begin">
          <w:ffData>
            <w:name w:val="frmKopfLKInhalt_J"/>
            <w:enabled/>
            <w:calcOnExit/>
            <w:exitMacro w:val="UpdateKopfbereichsdaten"/>
            <w:helpText w:type="text" w:val="Tragen Sie hier bitte den Namen oder ein Abkürzel für die Klasse bzw. Lerngruppe ein."/>
            <w:textInput>
              <w:default w:val="Kürzel"/>
            </w:textInput>
          </w:ffData>
        </w:fldChar>
      </w:r>
      <w:r w:rsidR="001E2321" w:rsidRPr="00CA51D1">
        <w:instrText xml:space="preserve"> FORMTEXT </w:instrText>
      </w:r>
      <w:r w:rsidRPr="00CA51D1">
        <w:fldChar w:fldCharType="separate"/>
      </w:r>
      <w:r w:rsidR="005A70B6">
        <w:rPr>
          <w:noProof/>
        </w:rPr>
        <w:t>Kürzel</w:t>
      </w:r>
      <w:r w:rsidRPr="00CA51D1">
        <w:fldChar w:fldCharType="end"/>
      </w:r>
      <w:bookmarkEnd w:id="9"/>
    </w:p>
    <w:bookmarkEnd w:id="5"/>
    <w:p w:rsidR="00A50DF0" w:rsidRPr="002E20C3" w:rsidRDefault="00401B8E" w:rsidP="000A042E">
      <w:pPr>
        <w:pStyle w:val="1Kompetenzbereiche"/>
        <w:outlineLvl w:val="0"/>
      </w:pPr>
      <w:r w:rsidRPr="002E20C3">
        <w:t>Kompetenzbereiche</w:t>
      </w:r>
    </w:p>
    <w:bookmarkStart w:id="10" w:name="frmSprache"/>
    <w:p w:rsidR="00CC1B79" w:rsidRPr="00426F62" w:rsidRDefault="00CC1B79" w:rsidP="00862038">
      <w:pPr>
        <w:pStyle w:val="T1Bemerkungen"/>
      </w:pPr>
      <w:r w:rsidRPr="008A3CF5">
        <w:fldChar w:fldCharType="begin">
          <w:ffData>
            <w:name w:val="frmSprache"/>
            <w:enabled/>
            <w:calcOnExit/>
            <w:helpText w:type="text" w:val="Beurteilen Sie hier bitte alle zutreffenden Aspekte zu Sprache und Kommunikation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8A3CF5">
        <w:fldChar w:fldCharType="end"/>
      </w:r>
      <w:bookmarkEnd w:id="10"/>
    </w:p>
    <w:p w:rsidR="00F7028A" w:rsidRPr="008A3CF5" w:rsidRDefault="00F7028A" w:rsidP="000A042E">
      <w:pPr>
        <w:pStyle w:val="1Wahlunterricht"/>
        <w:outlineLvl w:val="0"/>
      </w:pPr>
      <w:r w:rsidRPr="008A3CF5">
        <w:t>Wahlunterricht</w:t>
      </w:r>
      <w:r w:rsidR="0074065E" w:rsidRPr="008A3CF5">
        <w:t xml:space="preserve"> </w:t>
      </w:r>
      <w:r w:rsidRPr="008A3CF5">
        <w:t>/</w:t>
      </w:r>
      <w:r w:rsidR="0074065E" w:rsidRPr="008A3CF5">
        <w:t xml:space="preserve"> </w:t>
      </w:r>
      <w:r w:rsidRPr="008A3CF5">
        <w:t>Freiwillige</w:t>
      </w:r>
      <w:r w:rsidR="0074065E" w:rsidRPr="008A3CF5">
        <w:t> </w:t>
      </w:r>
      <w:r w:rsidRPr="008A3CF5">
        <w:t>Unterrichtsveranstaltungen</w:t>
      </w:r>
    </w:p>
    <w:bookmarkStart w:id="11" w:name="frmKursName1"/>
    <w:p w:rsidR="003602D6" w:rsidRPr="008A3CF5" w:rsidRDefault="00517FE9" w:rsidP="005C731D">
      <w:pPr>
        <w:pStyle w:val="T1Kurs1"/>
      </w:pPr>
      <w:r w:rsidRPr="008A3CF5">
        <w:fldChar w:fldCharType="begin">
          <w:ffData>
            <w:name w:val="frmKursName1"/>
            <w:enabled/>
            <w:calcOnExit/>
            <w:helpText w:type="text" w:val="Tragen Sie hier bitte den Name des besuchten Kurses ein."/>
            <w:textInput/>
          </w:ffData>
        </w:fldChar>
      </w:r>
      <w:r w:rsidR="002C47DE" w:rsidRPr="008A3CF5">
        <w:instrText xml:space="preserve"> FORMTEXT </w:instrText>
      </w:r>
      <w:r w:rsidRPr="008A3CF5">
        <w:fldChar w:fldCharType="separate"/>
      </w:r>
      <w:r w:rsidR="005A70B6">
        <w:rPr>
          <w:noProof/>
        </w:rPr>
        <w:t> </w:t>
      </w:r>
      <w:r w:rsidR="005A70B6">
        <w:rPr>
          <w:noProof/>
        </w:rPr>
        <w:t> </w:t>
      </w:r>
      <w:r w:rsidR="005A70B6">
        <w:rPr>
          <w:noProof/>
        </w:rPr>
        <w:t> </w:t>
      </w:r>
      <w:r w:rsidR="005A70B6">
        <w:rPr>
          <w:noProof/>
        </w:rPr>
        <w:t> </w:t>
      </w:r>
      <w:r w:rsidR="005A70B6">
        <w:rPr>
          <w:noProof/>
        </w:rPr>
        <w:t> </w:t>
      </w:r>
      <w:r w:rsidRPr="008A3CF5">
        <w:fldChar w:fldCharType="end"/>
      </w:r>
      <w:bookmarkEnd w:id="11"/>
      <w:r w:rsidR="002F713F" w:rsidRPr="008A3CF5">
        <w:tab/>
      </w:r>
      <w:bookmarkStart w:id="12" w:name="frmKursNote1"/>
      <w:r w:rsidRPr="008A3CF5">
        <w:fldChar w:fldCharType="begin">
          <w:ffData>
            <w:name w:val="frmKursNote1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FD3FF5" w:rsidRPr="008A3CF5">
        <w:instrText xml:space="preserve"> FORMDROPDOWN </w:instrText>
      </w:r>
      <w:r>
        <w:fldChar w:fldCharType="separate"/>
      </w:r>
      <w:r w:rsidRPr="008A3CF5">
        <w:fldChar w:fldCharType="end"/>
      </w:r>
      <w:bookmarkEnd w:id="12"/>
    </w:p>
    <w:bookmarkStart w:id="13" w:name="frmKursName2"/>
    <w:p w:rsidR="003602D6" w:rsidRDefault="00517FE9" w:rsidP="005C731D">
      <w:pPr>
        <w:pStyle w:val="T1Kurs2"/>
      </w:pPr>
      <w:r w:rsidRPr="008A3CF5">
        <w:fldChar w:fldCharType="begin">
          <w:ffData>
            <w:name w:val="frmKursName2"/>
            <w:enabled/>
            <w:calcOnExit/>
            <w:exitMacro w:val="MakroIdentifyTabOrderWahlunterri"/>
            <w:helpText w:type="text" w:val="Tragen Sie hier bitte den Name des besuchten Kurses ein."/>
            <w:textInput/>
          </w:ffData>
        </w:fldChar>
      </w:r>
      <w:r w:rsidR="00AD63F9" w:rsidRPr="008A3CF5">
        <w:instrText xml:space="preserve"> FORMTEXT </w:instrText>
      </w:r>
      <w:r w:rsidRPr="008A3CF5">
        <w:fldChar w:fldCharType="separate"/>
      </w:r>
      <w:r w:rsidR="005A70B6">
        <w:rPr>
          <w:noProof/>
        </w:rPr>
        <w:t> </w:t>
      </w:r>
      <w:r w:rsidR="005A70B6">
        <w:rPr>
          <w:noProof/>
        </w:rPr>
        <w:t> </w:t>
      </w:r>
      <w:r w:rsidR="005A70B6">
        <w:rPr>
          <w:noProof/>
        </w:rPr>
        <w:t> </w:t>
      </w:r>
      <w:r w:rsidR="005A70B6">
        <w:rPr>
          <w:noProof/>
        </w:rPr>
        <w:t> </w:t>
      </w:r>
      <w:r w:rsidR="005A70B6">
        <w:rPr>
          <w:noProof/>
        </w:rPr>
        <w:t> </w:t>
      </w:r>
      <w:r w:rsidRPr="008A3CF5">
        <w:fldChar w:fldCharType="end"/>
      </w:r>
      <w:bookmarkEnd w:id="13"/>
      <w:r w:rsidR="002F713F" w:rsidRPr="008A3CF5">
        <w:tab/>
      </w:r>
      <w:bookmarkStart w:id="14" w:name="frmKursNote2"/>
      <w:r w:rsidRPr="008A3CF5">
        <w:fldChar w:fldCharType="begin">
          <w:ffData>
            <w:name w:val="frmKursNote2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FD3FF5" w:rsidRPr="008A3CF5">
        <w:instrText xml:space="preserve"> FORMDROPDOWN </w:instrText>
      </w:r>
      <w:r>
        <w:fldChar w:fldCharType="separate"/>
      </w:r>
      <w:r w:rsidRPr="008A3CF5">
        <w:fldChar w:fldCharType="end"/>
      </w:r>
      <w:bookmarkEnd w:id="14"/>
    </w:p>
    <w:bookmarkStart w:id="15" w:name="frmKursName3"/>
    <w:p w:rsidR="008C5534" w:rsidRPr="008A3CF5" w:rsidRDefault="00517FE9" w:rsidP="008C5534">
      <w:pPr>
        <w:pStyle w:val="T1Kurs3"/>
      </w:pPr>
      <w:r>
        <w:fldChar w:fldCharType="begin">
          <w:ffData>
            <w:name w:val="frmKursName3"/>
            <w:enabled/>
            <w:calcOnExit/>
            <w:helpText w:type="text" w:val="Tragen Sie hier bitte den Name des besuchten Kurses ein."/>
            <w:textInput/>
          </w:ffData>
        </w:fldChar>
      </w:r>
      <w:r w:rsidR="008C5534">
        <w:instrText xml:space="preserve"> FORMTEXT </w:instrText>
      </w:r>
      <w:r>
        <w:fldChar w:fldCharType="separate"/>
      </w:r>
      <w:r w:rsidR="008C5534">
        <w:rPr>
          <w:noProof/>
        </w:rPr>
        <w:t> </w:t>
      </w:r>
      <w:r w:rsidR="008C5534">
        <w:rPr>
          <w:noProof/>
        </w:rPr>
        <w:t> </w:t>
      </w:r>
      <w:r w:rsidR="008C5534">
        <w:rPr>
          <w:noProof/>
        </w:rPr>
        <w:t> </w:t>
      </w:r>
      <w:r w:rsidR="008C5534">
        <w:rPr>
          <w:noProof/>
        </w:rPr>
        <w:t> </w:t>
      </w:r>
      <w:r w:rsidR="008C5534">
        <w:rPr>
          <w:noProof/>
        </w:rPr>
        <w:t> </w:t>
      </w:r>
      <w:r>
        <w:fldChar w:fldCharType="end"/>
      </w:r>
      <w:bookmarkEnd w:id="15"/>
      <w:r w:rsidR="008C5534" w:rsidRPr="008A3CF5">
        <w:tab/>
      </w:r>
      <w:bookmarkStart w:id="16" w:name="frmKursNote3"/>
      <w:r>
        <w:fldChar w:fldCharType="begin">
          <w:ffData>
            <w:name w:val="frmKursNote3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8C5534">
        <w:instrText xml:space="preserve"> FORMDROPDOWN </w:instrText>
      </w:r>
      <w:r>
        <w:fldChar w:fldCharType="separate"/>
      </w:r>
      <w:r>
        <w:fldChar w:fldCharType="end"/>
      </w:r>
      <w:bookmarkEnd w:id="16"/>
    </w:p>
    <w:bookmarkStart w:id="17" w:name="frmKursName4"/>
    <w:p w:rsidR="008C5534" w:rsidRPr="008A3CF5" w:rsidRDefault="00517FE9" w:rsidP="008C5534">
      <w:pPr>
        <w:pStyle w:val="T1Kurs4"/>
      </w:pPr>
      <w:r>
        <w:fldChar w:fldCharType="begin">
          <w:ffData>
            <w:name w:val="frmKursName4"/>
            <w:enabled/>
            <w:calcOnExit/>
            <w:helpText w:type="text" w:val="Tragen Sie hier bitte den Name des besuchten Kurses ein."/>
            <w:textInput/>
          </w:ffData>
        </w:fldChar>
      </w:r>
      <w:r w:rsidR="008C5534">
        <w:instrText xml:space="preserve"> FORMTEXT </w:instrText>
      </w:r>
      <w:r>
        <w:fldChar w:fldCharType="separate"/>
      </w:r>
      <w:r w:rsidR="008C5534">
        <w:rPr>
          <w:noProof/>
        </w:rPr>
        <w:t> </w:t>
      </w:r>
      <w:r w:rsidR="008C5534">
        <w:rPr>
          <w:noProof/>
        </w:rPr>
        <w:t> </w:t>
      </w:r>
      <w:r w:rsidR="008C5534">
        <w:rPr>
          <w:noProof/>
        </w:rPr>
        <w:t> </w:t>
      </w:r>
      <w:r w:rsidR="008C5534">
        <w:rPr>
          <w:noProof/>
        </w:rPr>
        <w:t> </w:t>
      </w:r>
      <w:r w:rsidR="008C5534">
        <w:rPr>
          <w:noProof/>
        </w:rPr>
        <w:t> </w:t>
      </w:r>
      <w:r>
        <w:fldChar w:fldCharType="end"/>
      </w:r>
      <w:bookmarkEnd w:id="17"/>
      <w:r w:rsidR="008C5534" w:rsidRPr="008A3CF5">
        <w:tab/>
      </w:r>
      <w:bookmarkStart w:id="18" w:name="frmKursNote4"/>
      <w:r>
        <w:fldChar w:fldCharType="begin">
          <w:ffData>
            <w:name w:val="frmKursNote4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8C5534">
        <w:instrText xml:space="preserve"> FORMDROPDOWN </w:instrText>
      </w:r>
      <w:r>
        <w:fldChar w:fldCharType="separate"/>
      </w:r>
      <w:r>
        <w:fldChar w:fldCharType="end"/>
      </w:r>
      <w:bookmarkEnd w:id="18"/>
    </w:p>
    <w:p w:rsidR="00E273F8" w:rsidRPr="00363AA9" w:rsidRDefault="00E273F8" w:rsidP="00CD6791">
      <w:pPr>
        <w:pStyle w:val="DummyKeepTogetherNextkaumsichtbar"/>
        <w:rPr>
          <w:lang w:val="en-US"/>
        </w:rPr>
      </w:pPr>
    </w:p>
    <w:p w:rsidR="004459D4" w:rsidRPr="00363AA9" w:rsidRDefault="00401B8E" w:rsidP="000A042E">
      <w:pPr>
        <w:pStyle w:val="1Bemerkungen"/>
        <w:outlineLvl w:val="0"/>
        <w:rPr>
          <w:lang w:val="en-US"/>
        </w:rPr>
      </w:pPr>
      <w:r w:rsidRPr="00363AA9">
        <w:rPr>
          <w:lang w:val="en-US"/>
        </w:rPr>
        <w:t>Bemerkungen</w:t>
      </w:r>
    </w:p>
    <w:bookmarkStart w:id="19" w:name="frmBemerkungen"/>
    <w:p w:rsidR="00101A34" w:rsidRPr="00EC5944" w:rsidRDefault="00517FE9" w:rsidP="00BA1DF7">
      <w:pPr>
        <w:pStyle w:val="T1Bemerkungen"/>
        <w:rPr>
          <w:lang w:val="en-US"/>
        </w:rPr>
      </w:pPr>
      <w:r w:rsidRPr="009244C5">
        <w:fldChar w:fldCharType="begin">
          <w:ffData>
            <w:name w:val="frmBemerkungen"/>
            <w:enabled/>
            <w:calcOnExit/>
            <w:helpText w:type="text" w:val="Fassen Sie hier bitte abschließend all die Aspekte zusammen, die bisher nicht erfasst wurden oder einer einer besonderen Kommentierung bedürfen."/>
            <w:textInput/>
          </w:ffData>
        </w:fldChar>
      </w:r>
      <w:r w:rsidR="006D4954" w:rsidRPr="00363AA9">
        <w:rPr>
          <w:lang w:val="en-US"/>
        </w:rPr>
        <w:instrText xml:space="preserve"> FORMTEXT </w:instrText>
      </w:r>
      <w:r w:rsidRPr="009244C5">
        <w:fldChar w:fldCharType="separate"/>
      </w:r>
      <w:r w:rsidR="00FA123D">
        <w:rPr>
          <w:noProof/>
        </w:rPr>
        <w:t> </w:t>
      </w:r>
      <w:r w:rsidR="00FA123D">
        <w:rPr>
          <w:noProof/>
        </w:rPr>
        <w:t> </w:t>
      </w:r>
      <w:r w:rsidR="00FA123D">
        <w:rPr>
          <w:noProof/>
        </w:rPr>
        <w:t> </w:t>
      </w:r>
      <w:r w:rsidR="00FA123D">
        <w:rPr>
          <w:noProof/>
        </w:rPr>
        <w:t> </w:t>
      </w:r>
      <w:r w:rsidR="00FA123D">
        <w:rPr>
          <w:noProof/>
        </w:rPr>
        <w:t> </w:t>
      </w:r>
      <w:r w:rsidRPr="009244C5">
        <w:fldChar w:fldCharType="end"/>
      </w:r>
      <w:bookmarkEnd w:id="19"/>
    </w:p>
    <w:p w:rsidR="00797EDF" w:rsidRPr="00FE1E2D" w:rsidRDefault="000F442C" w:rsidP="000A042E">
      <w:pPr>
        <w:pStyle w:val="1Versumnisse"/>
        <w:outlineLvl w:val="0"/>
      </w:pPr>
      <w:r w:rsidRPr="00FE1E2D">
        <w:t>Versäumnisse</w:t>
      </w:r>
    </w:p>
    <w:bookmarkStart w:id="20" w:name="Text1"/>
    <w:p w:rsidR="0018764D" w:rsidRPr="008269A8" w:rsidRDefault="00F13E8A" w:rsidP="00AD1BA7">
      <w:pPr>
        <w:pStyle w:val="T1VersumnisseTage"/>
        <w:tabs>
          <w:tab w:val="left" w:pos="2492"/>
          <w:tab w:val="left" w:pos="2898"/>
        </w:tabs>
      </w:pPr>
      <w:r>
        <w:fldChar w:fldCharType="begin">
          <w:ffData>
            <w:name w:val="Text1"/>
            <w:enabled/>
            <w:calcOnExit/>
            <w:textInput>
              <w:type w:val="number"/>
              <w:maxLength w:val="3"/>
              <w:format w:val="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  <w:r>
        <w:t xml:space="preserve"> </w:t>
      </w:r>
      <w:r w:rsidR="0018764D" w:rsidRPr="008269A8">
        <w:t>Tag</w:t>
      </w:r>
      <w:r w:rsidR="009D59D5" w:rsidRPr="008269A8">
        <w:t>(</w:t>
      </w:r>
      <w:r w:rsidR="0018764D" w:rsidRPr="008269A8">
        <w:t>e</w:t>
      </w:r>
      <w:r w:rsidR="009D59D5" w:rsidRPr="008269A8">
        <w:t>)</w:t>
      </w:r>
      <w:r w:rsidR="00DE4F8C" w:rsidRPr="008269A8">
        <w:tab/>
      </w:r>
      <w:r w:rsidR="0018764D" w:rsidRPr="008269A8">
        <w:t>(</w:t>
      </w:r>
      <w:r>
        <w:fldChar w:fldCharType="begin">
          <w:ffData>
            <w:name w:val="Text1"/>
            <w:enabled/>
            <w:calcOnExit/>
            <w:textInput>
              <w:type w:val="number"/>
              <w:maxLength w:val="3"/>
              <w:format w:val="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18764D" w:rsidRPr="008269A8">
        <w:t>Tag</w:t>
      </w:r>
      <w:r w:rsidR="009D59D5" w:rsidRPr="008269A8">
        <w:t>(e)</w:t>
      </w:r>
      <w:r w:rsidR="0018764D" w:rsidRPr="008269A8">
        <w:t xml:space="preserve"> entschuldigt</w:t>
      </w:r>
      <w:r w:rsidR="00DE4F8C" w:rsidRPr="008269A8">
        <w:t>,</w:t>
      </w:r>
      <w:r>
        <w:t xml:space="preserve"> </w:t>
      </w:r>
      <w:r>
        <w:fldChar w:fldCharType="begin">
          <w:ffData>
            <w:name w:val="Text1"/>
            <w:enabled/>
            <w:calcOnExit/>
            <w:textInput>
              <w:type w:val="number"/>
              <w:maxLength w:val="3"/>
              <w:format w:val="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18764D" w:rsidRPr="008269A8">
        <w:t>Tag</w:t>
      </w:r>
      <w:r w:rsidR="009D59D5" w:rsidRPr="008269A8">
        <w:t>(</w:t>
      </w:r>
      <w:r w:rsidR="0018764D" w:rsidRPr="008269A8">
        <w:t>e</w:t>
      </w:r>
      <w:r w:rsidR="009D59D5" w:rsidRPr="008269A8">
        <w:t>)</w:t>
      </w:r>
      <w:r w:rsidR="0018764D" w:rsidRPr="008269A8">
        <w:t xml:space="preserve"> unentschuldigt)</w:t>
      </w:r>
    </w:p>
    <w:p w:rsidR="008B045C" w:rsidRPr="00310022" w:rsidRDefault="00F13E8A" w:rsidP="00310022">
      <w:pPr>
        <w:pStyle w:val="T1VersumnisseStunden"/>
        <w:tabs>
          <w:tab w:val="left" w:pos="2492"/>
          <w:tab w:val="left" w:pos="2898"/>
        </w:tabs>
      </w:pPr>
      <w:r>
        <w:fldChar w:fldCharType="begin">
          <w:ffData>
            <w:name w:val="Text1"/>
            <w:enabled/>
            <w:calcOnExit/>
            <w:textInput>
              <w:type w:val="number"/>
              <w:maxLength w:val="3"/>
              <w:format w:val="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18764D" w:rsidRPr="00FE1E2D">
        <w:t>Stunde</w:t>
      </w:r>
      <w:r w:rsidR="009D59D5" w:rsidRPr="00FE1E2D">
        <w:t>(</w:t>
      </w:r>
      <w:r w:rsidR="0018764D" w:rsidRPr="00FE1E2D">
        <w:t>n</w:t>
      </w:r>
      <w:r w:rsidR="009D59D5" w:rsidRPr="00FE1E2D">
        <w:t>)</w:t>
      </w:r>
      <w:r w:rsidR="00DE4F8C" w:rsidRPr="00FE1E2D">
        <w:tab/>
      </w:r>
      <w:r w:rsidR="0018764D" w:rsidRPr="00FE1E2D">
        <w:t>(</w:t>
      </w:r>
      <w:r>
        <w:fldChar w:fldCharType="begin">
          <w:ffData>
            <w:name w:val="Text1"/>
            <w:enabled/>
            <w:calcOnExit/>
            <w:textInput>
              <w:type w:val="number"/>
              <w:maxLength w:val="3"/>
              <w:format w:val="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18764D" w:rsidRPr="00FE1E2D">
        <w:t>Stunde</w:t>
      </w:r>
      <w:r w:rsidR="009D59D5" w:rsidRPr="00FE1E2D">
        <w:t>(</w:t>
      </w:r>
      <w:r w:rsidR="0018764D" w:rsidRPr="00FE1E2D">
        <w:t>n</w:t>
      </w:r>
      <w:r w:rsidR="009D59D5" w:rsidRPr="00FE1E2D">
        <w:t>)</w:t>
      </w:r>
      <w:r w:rsidR="0018764D" w:rsidRPr="00FE1E2D">
        <w:t xml:space="preserve"> entschuldigt</w:t>
      </w:r>
      <w:r w:rsidR="00DE4F8C" w:rsidRPr="00FE1E2D">
        <w:t>,</w:t>
      </w:r>
      <w:r>
        <w:t xml:space="preserve"> </w:t>
      </w:r>
      <w:r>
        <w:fldChar w:fldCharType="begin">
          <w:ffData>
            <w:name w:val="Text1"/>
            <w:enabled/>
            <w:calcOnExit/>
            <w:textInput>
              <w:type w:val="number"/>
              <w:maxLength w:val="3"/>
              <w:format w:val="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 w:rsidR="0018764D" w:rsidRPr="00FE1E2D">
        <w:t>Stunde</w:t>
      </w:r>
      <w:r w:rsidR="009D59D5" w:rsidRPr="00FE1E2D">
        <w:t>(</w:t>
      </w:r>
      <w:r w:rsidR="0018764D" w:rsidRPr="00FE1E2D">
        <w:t>n</w:t>
      </w:r>
      <w:r w:rsidR="009D59D5" w:rsidRPr="00FE1E2D">
        <w:t>)</w:t>
      </w:r>
      <w:r w:rsidR="003C6104">
        <w:t xml:space="preserve"> unentschuldigt</w:t>
      </w:r>
      <w:r w:rsidR="00CC1B79">
        <w:t>)</w:t>
      </w:r>
      <w:r w:rsidR="002B24FC" w:rsidRPr="00F74A90">
        <w:rPr>
          <w:rStyle w:val="Endnotenzeichen"/>
          <w:vanish/>
        </w:rPr>
        <w:endnoteReference w:id="1"/>
      </w:r>
    </w:p>
    <w:sectPr w:rsidR="008B045C" w:rsidRPr="00310022" w:rsidSect="001B37EA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type w:val="continuous"/>
      <w:pgSz w:w="11907" w:h="16840" w:code="9"/>
      <w:pgMar w:top="1134" w:right="1134" w:bottom="2552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2A1" w:rsidRDefault="002142A1" w:rsidP="002B24FC">
      <w:pPr>
        <w:pStyle w:val="FudatenSeite1HKM"/>
        <w:rPr>
          <w:rFonts w:ascii="Arial" w:hAnsi="Arial" w:cs="Arial"/>
        </w:rPr>
      </w:pPr>
    </w:p>
    <w:p w:rsidR="002142A1" w:rsidRDefault="002142A1" w:rsidP="002B24FC">
      <w:pPr>
        <w:pStyle w:val="FudatenSeite1HKM"/>
        <w:rPr>
          <w:rFonts w:ascii="Arial" w:hAnsi="Arial" w:cs="Arial"/>
        </w:rPr>
      </w:pPr>
    </w:p>
    <w:p w:rsidR="002142A1" w:rsidRDefault="002142A1" w:rsidP="002B24FC">
      <w:pPr>
        <w:pStyle w:val="FudatenSeite1HKM"/>
        <w:rPr>
          <w:rFonts w:ascii="Arial" w:hAnsi="Arial" w:cs="Arial"/>
        </w:rPr>
      </w:pPr>
    </w:p>
    <w:p w:rsidR="002142A1" w:rsidRDefault="002142A1" w:rsidP="002B24FC">
      <w:pPr>
        <w:pStyle w:val="FudatenSeite1HKM"/>
        <w:rPr>
          <w:rFonts w:ascii="Arial" w:hAnsi="Arial" w:cs="Arial"/>
        </w:rPr>
      </w:pPr>
    </w:p>
    <w:p w:rsidR="002142A1" w:rsidRDefault="002142A1" w:rsidP="002B24FC">
      <w:pPr>
        <w:pStyle w:val="FudatenSeite1HKM"/>
        <w:rPr>
          <w:rFonts w:ascii="Arial" w:hAnsi="Arial" w:cs="Arial"/>
        </w:rPr>
      </w:pPr>
    </w:p>
    <w:p w:rsidR="002142A1" w:rsidRDefault="002142A1" w:rsidP="002B24FC">
      <w:pPr>
        <w:pStyle w:val="FudatenSeite1HKM"/>
        <w:rPr>
          <w:rFonts w:ascii="Arial" w:hAnsi="Arial" w:cs="Arial"/>
        </w:rPr>
      </w:pPr>
    </w:p>
    <w:p w:rsidR="002142A1" w:rsidRPr="002B24FC" w:rsidRDefault="002142A1" w:rsidP="002B24FC">
      <w:pPr>
        <w:pStyle w:val="FudatenSeite1HKM"/>
        <w:rPr>
          <w:rFonts w:ascii="Arial" w:hAnsi="Arial" w:cs="Arial"/>
        </w:rPr>
      </w:pPr>
      <w:r w:rsidRPr="00863DC2">
        <w:rPr>
          <w:rFonts w:ascii="Arial" w:hAnsi="Arial" w:cs="Arial"/>
        </w:rPr>
        <w:t>______________________________</w:t>
      </w:r>
      <w:r w:rsidRPr="00863DC2">
        <w:rPr>
          <w:rFonts w:ascii="Arial" w:hAnsi="Arial" w:cs="Arial"/>
        </w:rPr>
        <w:tab/>
        <w:t>,</w:t>
      </w:r>
      <w:r w:rsidRPr="00863DC2">
        <w:rPr>
          <w:rFonts w:ascii="Arial" w:hAnsi="Arial" w:cs="Arial"/>
        </w:rPr>
        <w:tab/>
        <w:t>den</w:t>
      </w:r>
      <w:r w:rsidRPr="00863DC2">
        <w:rPr>
          <w:rFonts w:ascii="Arial" w:hAnsi="Arial" w:cs="Arial"/>
        </w:rPr>
        <w:tab/>
        <w:t>_________________________</w:t>
      </w:r>
      <w:r>
        <w:rPr>
          <w:rFonts w:ascii="Arial" w:hAnsi="Arial" w:cs="Arial"/>
        </w:rPr>
        <w:tab/>
        <w:t>Kenntnis genommen</w:t>
      </w:r>
    </w:p>
    <w:p w:rsidR="002142A1" w:rsidRPr="00863DC2" w:rsidRDefault="002142A1" w:rsidP="002B24FC">
      <w:pPr>
        <w:pStyle w:val="FudatenSeite1HKM"/>
        <w:rPr>
          <w:rFonts w:ascii="Arial" w:hAnsi="Arial" w:cs="Arial"/>
        </w:rPr>
      </w:pPr>
    </w:p>
    <w:p w:rsidR="002142A1" w:rsidRPr="00863DC2" w:rsidRDefault="002142A1" w:rsidP="002B24FC">
      <w:pPr>
        <w:pStyle w:val="FudatenSeite1HKM"/>
        <w:rPr>
          <w:rFonts w:ascii="Arial" w:hAnsi="Arial" w:cs="Arial"/>
        </w:rPr>
      </w:pPr>
    </w:p>
    <w:p w:rsidR="002142A1" w:rsidRPr="00863DC2" w:rsidRDefault="002142A1" w:rsidP="002B24FC">
      <w:pPr>
        <w:pStyle w:val="FudatenSeite1HKM"/>
        <w:rPr>
          <w:rFonts w:ascii="Arial" w:hAnsi="Arial" w:cs="Arial"/>
        </w:rPr>
      </w:pPr>
    </w:p>
    <w:p w:rsidR="002142A1" w:rsidRPr="00863DC2" w:rsidRDefault="002142A1" w:rsidP="002B24FC">
      <w:pPr>
        <w:pStyle w:val="FudatenSeite1HKM"/>
        <w:rPr>
          <w:rFonts w:ascii="Arial" w:hAnsi="Arial" w:cs="Arial"/>
        </w:rPr>
      </w:pPr>
    </w:p>
    <w:p w:rsidR="002142A1" w:rsidRPr="00863DC2" w:rsidRDefault="002142A1" w:rsidP="002B24FC">
      <w:pPr>
        <w:pStyle w:val="FudatenSeite1HKM"/>
        <w:rPr>
          <w:rFonts w:ascii="Arial" w:hAnsi="Arial" w:cs="Arial"/>
        </w:rPr>
      </w:pPr>
    </w:p>
    <w:p w:rsidR="002142A1" w:rsidRPr="00863DC2" w:rsidRDefault="002142A1" w:rsidP="002B24FC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</w:rPr>
      </w:pPr>
      <w:r w:rsidRPr="00863DC2">
        <w:rPr>
          <w:rFonts w:ascii="Arial" w:hAnsi="Arial" w:cs="Arial"/>
        </w:rPr>
        <w:t>___________________________________</w:t>
      </w:r>
      <w:r w:rsidRPr="00863DC2">
        <w:rPr>
          <w:rFonts w:ascii="Arial" w:hAnsi="Arial" w:cs="Arial"/>
        </w:rPr>
        <w:tab/>
        <w:t>___________________________________</w:t>
      </w:r>
      <w:r w:rsidRPr="00863DC2">
        <w:rPr>
          <w:rFonts w:ascii="Arial" w:hAnsi="Arial" w:cs="Arial"/>
        </w:rPr>
        <w:tab/>
        <w:t>___________________________________</w:t>
      </w:r>
    </w:p>
    <w:p w:rsidR="002142A1" w:rsidRPr="002B24FC" w:rsidRDefault="002142A1" w:rsidP="002B24FC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</w:rPr>
      </w:pPr>
      <w:r w:rsidRPr="00863DC2">
        <w:rPr>
          <w:rFonts w:ascii="Arial" w:hAnsi="Arial" w:cs="Arial"/>
        </w:rPr>
        <w:tab/>
        <w:t>Sc</w:t>
      </w:r>
      <w:r>
        <w:rPr>
          <w:rFonts w:ascii="Arial" w:hAnsi="Arial" w:cs="Arial"/>
        </w:rPr>
        <w:t>hulleiter/-in</w:t>
      </w:r>
      <w:r>
        <w:rPr>
          <w:rFonts w:ascii="Arial" w:hAnsi="Arial" w:cs="Arial"/>
        </w:rPr>
        <w:tab/>
        <w:t>Klassenlehrer/-in</w:t>
      </w:r>
      <w:r>
        <w:rPr>
          <w:rFonts w:ascii="Arial" w:hAnsi="Arial" w:cs="Arial"/>
        </w:rPr>
        <w:tab/>
        <w:t>Elternteil</w:t>
      </w:r>
    </w:p>
    <w:p w:rsidR="002142A1" w:rsidRDefault="002142A1" w:rsidP="002B24FC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</w:rPr>
      </w:pPr>
    </w:p>
    <w:p w:rsidR="002142A1" w:rsidRDefault="002142A1" w:rsidP="002B24FC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</w:rPr>
      </w:pPr>
    </w:p>
    <w:p w:rsidR="002142A1" w:rsidRDefault="002142A1" w:rsidP="002B24FC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</w:rPr>
      </w:pPr>
    </w:p>
  </w:endnote>
  <w:endnote w:type="continuationSeparator" w:id="0">
    <w:p w:rsidR="002142A1" w:rsidRDefault="002142A1">
      <w:r>
        <w:continuationSeparator/>
      </w:r>
    </w:p>
  </w:endnote>
  <w:endnote w:id="1">
    <w:p w:rsidR="002B24FC" w:rsidRPr="00FA123D" w:rsidRDefault="002B24FC" w:rsidP="002B24FC">
      <w:pPr>
        <w:pStyle w:val="EndnotentextJA"/>
        <w:rPr>
          <w:sz w:val="14"/>
          <w:u w:val="single"/>
        </w:rPr>
      </w:pPr>
      <w:r w:rsidRPr="00FA123D">
        <w:rPr>
          <w:sz w:val="14"/>
          <w:u w:val="single"/>
        </w:rPr>
        <w:t>Erläuterungen:</w:t>
      </w:r>
    </w:p>
    <w:p w:rsidR="002B24FC" w:rsidRPr="00FA123D" w:rsidRDefault="002B24FC" w:rsidP="002B24FC">
      <w:pPr>
        <w:pStyle w:val="EndnotentextJA"/>
        <w:rPr>
          <w:sz w:val="14"/>
        </w:rPr>
      </w:pPr>
      <w:r w:rsidRPr="00FA123D">
        <w:rPr>
          <w:sz w:val="14"/>
        </w:rPr>
        <w:t xml:space="preserve">Dem Zeugnis liegt die </w:t>
      </w:r>
      <w:r w:rsidR="00CC1B79">
        <w:rPr>
          <w:sz w:val="14"/>
          <w:lang w:val="de-DE"/>
        </w:rPr>
        <w:t>„</w:t>
      </w:r>
      <w:r w:rsidRPr="00FA123D">
        <w:rPr>
          <w:sz w:val="14"/>
        </w:rPr>
        <w:t>Verordnung über Unterricht, Erziehung und sonderpädagogische Förderung von Schülerinnen und Schülern mit Beeinträchtigungen oder Behinderungen</w:t>
      </w:r>
      <w:r w:rsidR="00CC1B79">
        <w:rPr>
          <w:sz w:val="14"/>
          <w:lang w:val="de-DE"/>
        </w:rPr>
        <w:t>“</w:t>
      </w:r>
      <w:r w:rsidRPr="00FA123D">
        <w:rPr>
          <w:sz w:val="14"/>
        </w:rPr>
        <w:t xml:space="preserve"> in der jeweils geltenden Fassung zugrunde.</w:t>
      </w:r>
    </w:p>
    <w:p w:rsidR="002B24FC" w:rsidRPr="00FA123D" w:rsidRDefault="002B24FC" w:rsidP="002B24FC">
      <w:pPr>
        <w:pStyle w:val="EndnotentextJA"/>
        <w:rPr>
          <w:sz w:val="14"/>
        </w:rPr>
      </w:pPr>
      <w:r w:rsidRPr="00FA123D">
        <w:rPr>
          <w:sz w:val="14"/>
        </w:rPr>
        <w:t xml:space="preserve">Das Zeugnis beinhaltet eine verbale Beschreibung der Lernentwicklung und des Lernerfolgs sowie der individuellen Kompetenzerweiterung </w:t>
      </w:r>
      <w:r w:rsidR="00CC1B79">
        <w:rPr>
          <w:sz w:val="14"/>
          <w:lang w:val="de-DE"/>
        </w:rPr>
        <w:t>und der</w:t>
      </w:r>
      <w:r w:rsidRPr="00FA123D">
        <w:rPr>
          <w:sz w:val="14"/>
        </w:rPr>
        <w:t xml:space="preserve"> gemachten Erfahrungen in den angebotenen Erfahrungsfeldern der in diesem Schuljahr relevanten Kompetenzbereiche aus den </w:t>
      </w:r>
      <w:r w:rsidR="00CC1B79">
        <w:rPr>
          <w:sz w:val="14"/>
          <w:lang w:val="de-DE"/>
        </w:rPr>
        <w:t>„</w:t>
      </w:r>
      <w:r w:rsidRPr="00FA123D">
        <w:rPr>
          <w:sz w:val="14"/>
        </w:rPr>
        <w:t>Richtlinien für Unterricht und Erziehung im Förderschwerpunkt geistige Entwicklung</w:t>
      </w:r>
      <w:r w:rsidR="00CC1B79">
        <w:rPr>
          <w:sz w:val="14"/>
          <w:lang w:val="de-DE"/>
        </w:rPr>
        <w:t>“</w:t>
      </w:r>
      <w:r w:rsidRPr="00FA123D">
        <w:rPr>
          <w:sz w:val="14"/>
        </w:rPr>
        <w:t xml:space="preserve"> in der jeweils geltenden Fassung:</w:t>
      </w:r>
    </w:p>
    <w:p w:rsidR="002B24FC" w:rsidRPr="00FA123D" w:rsidRDefault="002B24FC" w:rsidP="002B24FC">
      <w:pPr>
        <w:pStyle w:val="EndnotentextJA"/>
        <w:rPr>
          <w:sz w:val="14"/>
        </w:rPr>
      </w:pPr>
      <w:r w:rsidRPr="00FA123D">
        <w:rPr>
          <w:sz w:val="14"/>
        </w:rPr>
        <w:t>Sprache und Kommunikation, Soziale Beziehungen, Bewegung und Mobilität, Selbstversorgung, Gesundheitsvorsorge, Deutsch, Mathematik, Naturwissenschaft, Informations- und kommunikationstechnische Grundbildung, Ästhetik und Kreativität, Leben in der Gesellschaft, Arbeit und Beschäftigung, Religion.</w:t>
      </w:r>
    </w:p>
    <w:p w:rsidR="002B24FC" w:rsidRPr="00FA123D" w:rsidRDefault="002B24FC" w:rsidP="002B24FC">
      <w:pPr>
        <w:pStyle w:val="EndnotentextJA"/>
        <w:rPr>
          <w:sz w:val="14"/>
        </w:rPr>
      </w:pPr>
      <w:r w:rsidRPr="00FA123D">
        <w:rPr>
          <w:sz w:val="14"/>
        </w:rPr>
        <w:t>In den Kompetenzbereichen sind auch Aussagen über das Arbeits- und Sozialverhalten zu treffen.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5DCF615-257A-40F5-BE07-E26DE93A27D7}"/>
    <w:embedBold r:id="rId2" w:fontKey="{0B44FA98-D05A-4C8A-86D9-1D0330B5B1DA}"/>
    <w:embedBoldItalic r:id="rId3" w:fontKey="{2DADA3FB-86DC-40EE-983A-AE3FD7BF9E8F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1488CDDB-668B-47DB-A1F1-9590393B53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87" w:rsidRPr="00564C25" w:rsidRDefault="00094587" w:rsidP="00094587">
    <w:pPr>
      <w:pStyle w:val="FudatenSeite2HKM"/>
      <w:rPr>
        <w:szCs w:val="16"/>
      </w:rPr>
    </w:pPr>
    <w:r w:rsidRPr="00564C25">
      <w:rPr>
        <w:szCs w:val="16"/>
      </w:rPr>
      <w:fldChar w:fldCharType="begin"/>
    </w:r>
    <w:r w:rsidRPr="00564C25">
      <w:rPr>
        <w:szCs w:val="16"/>
      </w:rPr>
      <w:instrText xml:space="preserve"> IF </w:instrTex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PAGE </w:instrText>
    </w:r>
    <w:r w:rsidRPr="00564C25">
      <w:rPr>
        <w:szCs w:val="16"/>
      </w:rPr>
      <w:fldChar w:fldCharType="separate"/>
    </w:r>
    <w:r w:rsidR="002142A1">
      <w:rPr>
        <w:noProof/>
        <w:szCs w:val="16"/>
      </w:rPr>
      <w:instrText>2</w:instrText>
    </w:r>
    <w:r w:rsidRPr="00564C25">
      <w:rPr>
        <w:szCs w:val="16"/>
      </w:rPr>
      <w:fldChar w:fldCharType="end"/>
    </w:r>
    <w:r w:rsidRPr="00564C25">
      <w:rPr>
        <w:szCs w:val="16"/>
      </w:rPr>
      <w:instrText xml:space="preserve"> &lt; </w:instrTex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NUMPAGES </w:instrText>
    </w:r>
    <w:r w:rsidRPr="00564C25">
      <w:rPr>
        <w:szCs w:val="16"/>
      </w:rPr>
      <w:fldChar w:fldCharType="separate"/>
    </w:r>
    <w:r w:rsidR="002142A1">
      <w:rPr>
        <w:noProof/>
        <w:szCs w:val="16"/>
      </w:rPr>
      <w:instrText>2</w:instrText>
    </w:r>
    <w:r w:rsidRPr="00564C25">
      <w:rPr>
        <w:szCs w:val="16"/>
      </w:rPr>
      <w:fldChar w:fldCharType="end"/>
    </w:r>
    <w:r w:rsidRPr="00564C25">
      <w:rPr>
        <w:szCs w:val="16"/>
      </w:rPr>
      <w:instrText xml:space="preserve"> "</w:instrText>
    </w: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  <w:r w:rsidRPr="00564C25">
      <w:rPr>
        <w:szCs w:val="16"/>
      </w:rPr>
      <w:tab/>
    </w:r>
    <w:r w:rsidRPr="00564C25">
      <w:rPr>
        <w:szCs w:val="16"/>
      </w:rPr>
      <w:tab/>
      <w:instrText>__________________________________</w:instrText>
    </w:r>
  </w:p>
  <w:p w:rsidR="00094587" w:rsidRPr="00564C25" w:rsidRDefault="00094587" w:rsidP="00094587">
    <w:pPr>
      <w:pStyle w:val="FudatenSeite2HKM"/>
      <w:tabs>
        <w:tab w:val="clear" w:pos="4820"/>
        <w:tab w:val="center" w:pos="8119"/>
      </w:tabs>
      <w:rPr>
        <w:szCs w:val="16"/>
      </w:rPr>
    </w:pPr>
    <w:r w:rsidRPr="00564C25">
      <w:rPr>
        <w:szCs w:val="16"/>
      </w:rPr>
      <w:tab/>
      <w:instrText>(Klassenlehrer/-in)</w:instrText>
    </w: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  <w:r w:rsidRPr="00564C25">
      <w:rPr>
        <w:szCs w:val="16"/>
      </w:rPr>
      <w:instrText>" "</w:instrText>
    </w: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tabs>
        <w:tab w:val="clear" w:pos="4820"/>
        <w:tab w:val="center" w:pos="8119"/>
      </w:tabs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2142A1" w:rsidRPr="00564C25" w:rsidRDefault="00094587" w:rsidP="00094587">
    <w:pPr>
      <w:pStyle w:val="FudatenSeite2HKM"/>
      <w:rPr>
        <w:noProof/>
        <w:szCs w:val="16"/>
      </w:rPr>
    </w:pPr>
    <w:r w:rsidRPr="00564C25">
      <w:rPr>
        <w:szCs w:val="16"/>
      </w:rPr>
      <w:instrText>"</w:instrText>
    </w:r>
    <w:r w:rsidRPr="00564C25">
      <w:rPr>
        <w:szCs w:val="16"/>
      </w:rPr>
      <w:fldChar w:fldCharType="separate"/>
    </w:r>
  </w:p>
  <w:p w:rsidR="002142A1" w:rsidRPr="00564C25" w:rsidRDefault="002142A1" w:rsidP="00094587">
    <w:pPr>
      <w:pStyle w:val="FudatenSeite2HKM"/>
      <w:rPr>
        <w:noProof/>
        <w:szCs w:val="16"/>
      </w:rPr>
    </w:pPr>
  </w:p>
  <w:p w:rsidR="002142A1" w:rsidRPr="00564C25" w:rsidRDefault="002142A1" w:rsidP="00094587">
    <w:pPr>
      <w:pStyle w:val="FudatenSeite2HKM"/>
      <w:rPr>
        <w:noProof/>
        <w:szCs w:val="16"/>
      </w:rPr>
    </w:pPr>
  </w:p>
  <w:p w:rsidR="002142A1" w:rsidRPr="00564C25" w:rsidRDefault="002142A1" w:rsidP="00094587">
    <w:pPr>
      <w:pStyle w:val="FudatenSeite2HKM"/>
      <w:tabs>
        <w:tab w:val="clear" w:pos="4820"/>
        <w:tab w:val="center" w:pos="8119"/>
      </w:tabs>
      <w:rPr>
        <w:noProof/>
        <w:szCs w:val="16"/>
      </w:rPr>
    </w:pPr>
  </w:p>
  <w:p w:rsidR="002142A1" w:rsidRPr="00564C25" w:rsidRDefault="002142A1" w:rsidP="00094587">
    <w:pPr>
      <w:pStyle w:val="FudatenSeite2HKM"/>
      <w:rPr>
        <w:noProof/>
        <w:szCs w:val="16"/>
      </w:rPr>
    </w:pPr>
  </w:p>
  <w:p w:rsidR="002142A1" w:rsidRPr="00564C25" w:rsidRDefault="002142A1" w:rsidP="00094587">
    <w:pPr>
      <w:pStyle w:val="FudatenSeite2HKM"/>
      <w:rPr>
        <w:noProof/>
        <w:szCs w:val="16"/>
      </w:rPr>
    </w:pPr>
  </w:p>
  <w:p w:rsidR="002142A1" w:rsidRPr="00564C25" w:rsidRDefault="002142A1" w:rsidP="00094587">
    <w:pPr>
      <w:pStyle w:val="FudatenSeite2HKM"/>
      <w:rPr>
        <w:noProof/>
        <w:szCs w:val="16"/>
      </w:rPr>
    </w:pPr>
  </w:p>
  <w:p w:rsidR="00E83CF5" w:rsidRPr="001B37EA" w:rsidRDefault="00094587" w:rsidP="00094587">
    <w:pPr>
      <w:pStyle w:val="Fuzeile"/>
      <w:rPr>
        <w:rFonts w:ascii="Arial" w:hAnsi="Arial" w:cs="Arial"/>
        <w:sz w:val="16"/>
        <w:szCs w:val="16"/>
      </w:rPr>
    </w:pPr>
    <w:r w:rsidRPr="00564C25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87" w:rsidRDefault="00094587" w:rsidP="00094587">
    <w:pPr>
      <w:pStyle w:val="FudatenSeite2HKM"/>
    </w:pPr>
  </w:p>
  <w:p w:rsidR="00094587" w:rsidRDefault="00094587" w:rsidP="00094587">
    <w:pPr>
      <w:pStyle w:val="FudatenSeite2HKM"/>
    </w:pPr>
  </w:p>
  <w:p w:rsidR="00094587" w:rsidRDefault="00094587" w:rsidP="00094587">
    <w:pPr>
      <w:pStyle w:val="FudatenSeite2HKM"/>
    </w:pPr>
  </w:p>
  <w:p w:rsidR="00094587" w:rsidRDefault="00094587" w:rsidP="00094587">
    <w:pPr>
      <w:pStyle w:val="FudatenSeite2HKM"/>
    </w:pPr>
    <w:r w:rsidRPr="001C04D5">
      <w:tab/>
    </w:r>
    <w:r w:rsidRPr="001C04D5">
      <w:tab/>
      <w:t>__________________________________</w:t>
    </w:r>
  </w:p>
  <w:p w:rsidR="00094587" w:rsidRPr="00882C3D" w:rsidRDefault="00094587" w:rsidP="00094587">
    <w:pPr>
      <w:pStyle w:val="FudatenSeite2HKM"/>
      <w:tabs>
        <w:tab w:val="clear" w:pos="4820"/>
        <w:tab w:val="center" w:pos="8119"/>
      </w:tabs>
    </w:pPr>
    <w:r>
      <w:tab/>
    </w:r>
    <w:r w:rsidRPr="00451F8C">
      <w:t>(Klassenlehrer/-in)</w:t>
    </w:r>
  </w:p>
  <w:p w:rsidR="00094587" w:rsidRDefault="00094587" w:rsidP="00094587">
    <w:pPr>
      <w:pStyle w:val="FudatenSeite2HKM"/>
    </w:pPr>
  </w:p>
  <w:p w:rsidR="00094587" w:rsidRDefault="00094587" w:rsidP="00094587">
    <w:pPr>
      <w:pStyle w:val="FudatenSeite2HKM"/>
    </w:pPr>
  </w:p>
  <w:p w:rsidR="00094587" w:rsidRDefault="00094587" w:rsidP="00094587">
    <w:pPr>
      <w:pStyle w:val="FudatenSeite2HK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2A1" w:rsidRDefault="002142A1">
      <w:r>
        <w:separator/>
      </w:r>
    </w:p>
  </w:footnote>
  <w:footnote w:type="continuationSeparator" w:id="0">
    <w:p w:rsidR="002142A1" w:rsidRDefault="00214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tabs>
        <w:tab w:val="clear" w:pos="4820"/>
        <w:tab w:val="clear" w:pos="9639"/>
        <w:tab w:val="left" w:pos="1333"/>
      </w:tabs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</w:p>
  <w:p w:rsidR="00094587" w:rsidRPr="00564C25" w:rsidRDefault="00094587" w:rsidP="00094587">
    <w:pPr>
      <w:pStyle w:val="FudatenSeite2HKM"/>
      <w:rPr>
        <w:szCs w:val="16"/>
      </w:rPr>
    </w:pPr>
    <w:r w:rsidRPr="00564C25">
      <w:rPr>
        <w:szCs w:val="16"/>
      </w:rPr>
      <w:fldChar w:fldCharType="begin"/>
    </w:r>
    <w:r w:rsidRPr="00564C25">
      <w:rPr>
        <w:szCs w:val="16"/>
      </w:rPr>
      <w:instrText xml:space="preserve"> Ref frmSchülerInVor_JÜA</w:instrText>
    </w:r>
    <w:r>
      <w:rPr>
        <w:szCs w:val="16"/>
      </w:rPr>
      <w:instrText xml:space="preserve"> </w:instrText>
    </w:r>
    <w:r w:rsidRPr="00564C25">
      <w:rPr>
        <w:szCs w:val="16"/>
      </w:rPr>
      <w:fldChar w:fldCharType="separate"/>
    </w:r>
    <w:r w:rsidR="002142A1">
      <w:t>Vorname</w:t>
    </w:r>
    <w:r w:rsidRPr="00564C25">
      <w:rPr>
        <w:szCs w:val="16"/>
      </w:rPr>
      <w:fldChar w:fldCharType="end"/>
    </w:r>
    <w:r w:rsidRPr="00564C25">
      <w:rPr>
        <w:szCs w:val="16"/>
      </w:rPr>
      <w:t xml:space="preserve"> </w: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Ref frmSchülerInNach_JÜA</w:instrText>
    </w:r>
    <w:r>
      <w:rPr>
        <w:szCs w:val="16"/>
      </w:rPr>
      <w:instrText xml:space="preserve"> </w:instrText>
    </w:r>
    <w:r w:rsidRPr="00564C25">
      <w:rPr>
        <w:szCs w:val="16"/>
      </w:rPr>
      <w:fldChar w:fldCharType="separate"/>
    </w:r>
    <w:r w:rsidR="002142A1">
      <w:t>Nachname</w:t>
    </w:r>
    <w:r w:rsidRPr="00564C25">
      <w:rPr>
        <w:szCs w:val="16"/>
      </w:rPr>
      <w:fldChar w:fldCharType="end"/>
    </w:r>
    <w:r w:rsidRPr="00564C25">
      <w:rPr>
        <w:szCs w:val="16"/>
      </w:rPr>
      <w:tab/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</w:instrText>
    </w:r>
    <w:r>
      <w:rPr>
        <w:szCs w:val="16"/>
      </w:rPr>
      <w:instrText>R</w:instrText>
    </w:r>
    <w:r w:rsidRPr="00564C25">
      <w:rPr>
        <w:szCs w:val="16"/>
      </w:rPr>
      <w:instrText>ef frmKopfSchuljahr_</w:instrText>
    </w:r>
    <w:r>
      <w:rPr>
        <w:szCs w:val="16"/>
      </w:rPr>
      <w:instrText xml:space="preserve">J </w:instrText>
    </w:r>
    <w:r w:rsidRPr="00564C25">
      <w:rPr>
        <w:szCs w:val="16"/>
      </w:rPr>
      <w:fldChar w:fldCharType="separate"/>
    </w:r>
    <w:r w:rsidR="002142A1">
      <w:t>Schuljahr</w:t>
    </w:r>
    <w:r w:rsidRPr="00564C25">
      <w:rPr>
        <w:szCs w:val="16"/>
      </w:rPr>
      <w:fldChar w:fldCharType="end"/>
    </w:r>
    <w:r w:rsidRPr="00564C25">
      <w:rPr>
        <w:szCs w:val="16"/>
      </w:rPr>
      <w:tab/>
      <w:t xml:space="preserve">Seite  </w: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PAGE </w:instrText>
    </w:r>
    <w:r w:rsidRPr="00564C25">
      <w:rPr>
        <w:szCs w:val="16"/>
      </w:rPr>
      <w:fldChar w:fldCharType="separate"/>
    </w:r>
    <w:r w:rsidR="002142A1">
      <w:rPr>
        <w:noProof/>
        <w:szCs w:val="16"/>
      </w:rPr>
      <w:t>2</w:t>
    </w:r>
    <w:r w:rsidRPr="00564C25">
      <w:rPr>
        <w:szCs w:val="16"/>
      </w:rPr>
      <w:fldChar w:fldCharType="end"/>
    </w:r>
    <w:r w:rsidRPr="00564C25">
      <w:rPr>
        <w:szCs w:val="16"/>
      </w:rPr>
      <w:t xml:space="preserve">  von  </w: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NUMPAGES </w:instrText>
    </w:r>
    <w:r w:rsidRPr="00564C25">
      <w:rPr>
        <w:szCs w:val="16"/>
      </w:rPr>
      <w:fldChar w:fldCharType="separate"/>
    </w:r>
    <w:r w:rsidR="002142A1">
      <w:rPr>
        <w:noProof/>
        <w:szCs w:val="16"/>
      </w:rPr>
      <w:t>2</w:t>
    </w:r>
    <w:r w:rsidRPr="00564C25">
      <w:rPr>
        <w:szCs w:val="16"/>
      </w:rPr>
      <w:fldChar w:fldCharType="end"/>
    </w:r>
  </w:p>
  <w:p w:rsidR="00094587" w:rsidRDefault="00094587" w:rsidP="00094587">
    <w:pPr>
      <w:pStyle w:val="FudatenSeite2HKM"/>
      <w:rPr>
        <w:szCs w:val="16"/>
      </w:rPr>
    </w:pPr>
    <w:r w:rsidRPr="00564C25">
      <w:rPr>
        <w:szCs w:val="16"/>
      </w:rPr>
      <w:fldChar w:fldCharType="begin"/>
    </w:r>
    <w:r w:rsidRPr="00564C25">
      <w:rPr>
        <w:szCs w:val="16"/>
      </w:rPr>
      <w:instrText xml:space="preserve"> </w:instrText>
    </w:r>
    <w:r>
      <w:rPr>
        <w:szCs w:val="16"/>
      </w:rPr>
      <w:instrText>R</w:instrText>
    </w:r>
    <w:r w:rsidRPr="00564C25">
      <w:rPr>
        <w:szCs w:val="16"/>
      </w:rPr>
      <w:instrText xml:space="preserve">ef </w:instrText>
    </w:r>
    <w:r w:rsidRPr="00094587">
      <w:rPr>
        <w:szCs w:val="16"/>
      </w:rPr>
      <w:instrText>frmKopfLKInhalt_</w:instrText>
    </w:r>
    <w:r>
      <w:rPr>
        <w:szCs w:val="16"/>
      </w:rPr>
      <w:instrText xml:space="preserve">J </w:instrText>
    </w:r>
    <w:r w:rsidRPr="00564C25">
      <w:rPr>
        <w:szCs w:val="16"/>
      </w:rPr>
      <w:fldChar w:fldCharType="separate"/>
    </w:r>
    <w:r w:rsidR="002142A1">
      <w:rPr>
        <w:noProof/>
      </w:rPr>
      <w:t>Kürzel</w:t>
    </w:r>
    <w:r w:rsidRPr="00564C25">
      <w:rPr>
        <w:szCs w:val="16"/>
      </w:rPr>
      <w:fldChar w:fldCharType="end"/>
    </w:r>
    <w:r w:rsidRPr="00564C25">
      <w:rPr>
        <w:szCs w:val="16"/>
      </w:rPr>
      <w:tab/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</w:instrText>
    </w:r>
    <w:r>
      <w:rPr>
        <w:szCs w:val="16"/>
      </w:rPr>
      <w:instrText>R</w:instrText>
    </w:r>
    <w:r w:rsidRPr="00564C25">
      <w:rPr>
        <w:szCs w:val="16"/>
      </w:rPr>
      <w:instrText>ef frmKopfStufe_</w:instrText>
    </w:r>
    <w:r>
      <w:rPr>
        <w:szCs w:val="16"/>
      </w:rPr>
      <w:instrText xml:space="preserve">J </w:instrText>
    </w:r>
    <w:r w:rsidRPr="00564C25">
      <w:rPr>
        <w:szCs w:val="16"/>
      </w:rPr>
      <w:fldChar w:fldCharType="separate"/>
    </w:r>
    <w:r w:rsidR="002142A1">
      <w:t>Stufe</w:t>
    </w:r>
    <w:r w:rsidRPr="00564C25">
      <w:rPr>
        <w:szCs w:val="16"/>
      </w:rPr>
      <w:fldChar w:fldCharType="end"/>
    </w:r>
  </w:p>
  <w:p w:rsidR="00094587" w:rsidRDefault="00094587" w:rsidP="00094587">
    <w:pPr>
      <w:pStyle w:val="FudatenSeite2HKM"/>
      <w:rPr>
        <w:szCs w:val="16"/>
      </w:rPr>
    </w:pPr>
  </w:p>
  <w:p w:rsidR="00094587" w:rsidRDefault="00094587" w:rsidP="00094587">
    <w:pPr>
      <w:pStyle w:val="FudatenSeite2HKM"/>
      <w:rPr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089" w:rsidRDefault="00561089" w:rsidP="00561089">
    <w:pPr>
      <w:pStyle w:val="FudatenSeite2HKM"/>
    </w:pPr>
  </w:p>
  <w:p w:rsidR="00561089" w:rsidRDefault="00561089" w:rsidP="00561089">
    <w:pPr>
      <w:pStyle w:val="FudatenSeite2HKM"/>
    </w:pPr>
  </w:p>
  <w:p w:rsidR="00561089" w:rsidRPr="001C04D5" w:rsidRDefault="00561089" w:rsidP="00561089">
    <w:pPr>
      <w:pStyle w:val="FudatenSeite2HKM"/>
    </w:pPr>
  </w:p>
  <w:p w:rsidR="00561089" w:rsidRPr="00391EB4" w:rsidRDefault="00561089" w:rsidP="00561089">
    <w:pPr>
      <w:pStyle w:val="FudatenSeite2HKM"/>
    </w:pPr>
    <w:r>
      <w:tab/>
    </w:r>
    <w:r>
      <w:tab/>
    </w:r>
    <w:r w:rsidRPr="00391EB4">
      <w:t xml:space="preserve">Seite  </w:t>
    </w:r>
    <w:r>
      <w:fldChar w:fldCharType="begin"/>
    </w:r>
    <w:r>
      <w:instrText xml:space="preserve"> PAGE </w:instrText>
    </w:r>
    <w:r>
      <w:fldChar w:fldCharType="separate"/>
    </w:r>
    <w:r w:rsidR="002142A1">
      <w:rPr>
        <w:noProof/>
      </w:rPr>
      <w:t>1</w:t>
    </w:r>
    <w:r>
      <w:fldChar w:fldCharType="end"/>
    </w:r>
    <w:r w:rsidRPr="00391EB4">
      <w:t xml:space="preserve">  von  </w:t>
    </w:r>
    <w:fldSimple w:instr=" NUMPAGES ">
      <w:r w:rsidR="002142A1">
        <w:rPr>
          <w:noProof/>
        </w:rPr>
        <w:t>2</w:t>
      </w:r>
    </w:fldSimple>
  </w:p>
  <w:p w:rsidR="00561089" w:rsidRDefault="00561089" w:rsidP="00561089">
    <w:pPr>
      <w:pStyle w:val="FudatenSeite2HKM"/>
    </w:pPr>
  </w:p>
  <w:p w:rsidR="00561089" w:rsidRDefault="00561089" w:rsidP="00561089">
    <w:pPr>
      <w:pStyle w:val="FudatenSeite2HKM"/>
    </w:pPr>
  </w:p>
  <w:p w:rsidR="00561089" w:rsidRDefault="00561089" w:rsidP="00561089">
    <w:pPr>
      <w:pStyle w:val="FudatenSeite2HK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D02771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36B26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6C489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B2975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35B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D6F3E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9A689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4C142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C079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BE327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413147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1532E7A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58E6FDD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D835AF"/>
    <w:multiLevelType w:val="multilevel"/>
    <w:tmpl w:val="4BEE3F0A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4" w15:restartNumberingAfterBreak="0">
    <w:nsid w:val="71CD05BB"/>
    <w:multiLevelType w:val="multilevel"/>
    <w:tmpl w:val="91A025E0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>
      <w:start w:val="1"/>
      <w:numFmt w:val="decimal"/>
      <w:lvlText w:val="%1.%2."/>
      <w:lvlJc w:val="left"/>
      <w:pPr>
        <w:tabs>
          <w:tab w:val="num" w:pos="2568"/>
        </w:tabs>
        <w:ind w:left="2568" w:hanging="432"/>
      </w:pPr>
    </w:lvl>
    <w:lvl w:ilvl="2">
      <w:start w:val="1"/>
      <w:numFmt w:val="decimal"/>
      <w:lvlText w:val="%1.%2.%3."/>
      <w:lvlJc w:val="left"/>
      <w:pPr>
        <w:tabs>
          <w:tab w:val="num" w:pos="3216"/>
        </w:tabs>
        <w:ind w:left="3000" w:hanging="504"/>
      </w:p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504" w:hanging="648"/>
      </w:pPr>
    </w:lvl>
    <w:lvl w:ilvl="4">
      <w:start w:val="1"/>
      <w:numFmt w:val="decimal"/>
      <w:lvlText w:val="%1.%2.%3.%4.%5."/>
      <w:lvlJc w:val="left"/>
      <w:pPr>
        <w:tabs>
          <w:tab w:val="num" w:pos="4296"/>
        </w:tabs>
        <w:ind w:left="4008" w:hanging="792"/>
      </w:pPr>
    </w:lvl>
    <w:lvl w:ilvl="5">
      <w:start w:val="1"/>
      <w:numFmt w:val="decimal"/>
      <w:lvlText w:val="%1.%2.%3.%4.%5.%6."/>
      <w:lvlJc w:val="left"/>
      <w:pPr>
        <w:tabs>
          <w:tab w:val="num" w:pos="4656"/>
        </w:tabs>
        <w:ind w:left="4512" w:hanging="936"/>
      </w:pPr>
    </w:lvl>
    <w:lvl w:ilvl="6">
      <w:start w:val="1"/>
      <w:numFmt w:val="decimal"/>
      <w:lvlText w:val="%1.%2.%3.%4.%5.%6.%7."/>
      <w:lvlJc w:val="left"/>
      <w:pPr>
        <w:tabs>
          <w:tab w:val="num" w:pos="5376"/>
        </w:tabs>
        <w:ind w:left="501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36"/>
        </w:tabs>
        <w:ind w:left="552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56"/>
        </w:tabs>
        <w:ind w:left="6096" w:hanging="144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de-DE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3"/>
  <w:documentProtection w:edit="forms" w:formatting="1" w:enforcement="1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arChkAdminFontNew" w:val="Falsch"/>
    <w:docVar w:name="varChkAdminFontOpen" w:val="Falsch"/>
    <w:docVar w:name="varChkAdminPathNew" w:val="Falsch"/>
    <w:docVar w:name="varChkAdminPathOpen" w:val="Falsch"/>
    <w:docVar w:name="varChkAdminSaveAsNew" w:val="Falsch"/>
    <w:docVar w:name="varChkAdminSaveAsOpen" w:val="Falsch"/>
    <w:docVar w:name="varChkAdminSchulleitungNew" w:val="Falsch"/>
    <w:docVar w:name="varChkAdminSchulleitungOpen" w:val="Falsch"/>
    <w:docVar w:name="varChkAdminTabNew" w:val="Falsch"/>
    <w:docVar w:name="varChkAdminTabOpen" w:val="Falsch"/>
    <w:docVar w:name="varChkAdminWahlunterrichtNew" w:val="Falsch"/>
    <w:docVar w:name="varChkAdminWahlunterrichtOpen" w:val="Falsch"/>
    <w:docVar w:name="varParameterList" w:val="76"/>
    <w:docVar w:name="varUserDefCRC" w:val="-1530086860"/>
    <w:docVar w:name="varUserDefEvent" w:val="DontStop"/>
    <w:docVar w:name="varUserDefExit" w:val="No"/>
    <w:docVar w:name="varUserDefLeaderClassName" w:val="#####"/>
    <w:docVar w:name="varUserDefLeaderClassTitel" w:val="Klassenleitung"/>
    <w:docVar w:name="varUserDefLeaderSchoolName" w:val="#####"/>
    <w:docVar w:name="varUserDefLeaderSchoolTitel" w:val="Schulleitung"/>
    <w:docVar w:name="varUserDefProtStatus" w:val="Clear"/>
    <w:docVar w:name="varUserDefSave" w:val="Changed"/>
  </w:docVars>
  <w:rsids>
    <w:rsidRoot w:val="002142A1"/>
    <w:rsid w:val="000006F2"/>
    <w:rsid w:val="0000124C"/>
    <w:rsid w:val="000012EB"/>
    <w:rsid w:val="00001D46"/>
    <w:rsid w:val="000020CC"/>
    <w:rsid w:val="00002BAA"/>
    <w:rsid w:val="00003344"/>
    <w:rsid w:val="000038DB"/>
    <w:rsid w:val="0000409A"/>
    <w:rsid w:val="00004F75"/>
    <w:rsid w:val="0000562E"/>
    <w:rsid w:val="0000590C"/>
    <w:rsid w:val="00005956"/>
    <w:rsid w:val="000079B7"/>
    <w:rsid w:val="00007AF1"/>
    <w:rsid w:val="00007C4C"/>
    <w:rsid w:val="00007CEA"/>
    <w:rsid w:val="000105EE"/>
    <w:rsid w:val="000107D1"/>
    <w:rsid w:val="00010DAF"/>
    <w:rsid w:val="000120E0"/>
    <w:rsid w:val="0001253E"/>
    <w:rsid w:val="0001274D"/>
    <w:rsid w:val="000136A4"/>
    <w:rsid w:val="000138F7"/>
    <w:rsid w:val="00013C12"/>
    <w:rsid w:val="00014599"/>
    <w:rsid w:val="00014F06"/>
    <w:rsid w:val="00014F77"/>
    <w:rsid w:val="00014FCB"/>
    <w:rsid w:val="00015297"/>
    <w:rsid w:val="000154D7"/>
    <w:rsid w:val="000156C9"/>
    <w:rsid w:val="00015744"/>
    <w:rsid w:val="00016A3E"/>
    <w:rsid w:val="00016EBF"/>
    <w:rsid w:val="00017289"/>
    <w:rsid w:val="00017326"/>
    <w:rsid w:val="00017497"/>
    <w:rsid w:val="00017879"/>
    <w:rsid w:val="00017C19"/>
    <w:rsid w:val="00017D6D"/>
    <w:rsid w:val="00017DEF"/>
    <w:rsid w:val="0002061A"/>
    <w:rsid w:val="0002085B"/>
    <w:rsid w:val="00020B72"/>
    <w:rsid w:val="00020C75"/>
    <w:rsid w:val="0002139D"/>
    <w:rsid w:val="00021FFA"/>
    <w:rsid w:val="000223E1"/>
    <w:rsid w:val="000227FE"/>
    <w:rsid w:val="00022ADD"/>
    <w:rsid w:val="00022D5B"/>
    <w:rsid w:val="000230E7"/>
    <w:rsid w:val="00023740"/>
    <w:rsid w:val="00023A61"/>
    <w:rsid w:val="00023AC6"/>
    <w:rsid w:val="00023D67"/>
    <w:rsid w:val="0002488D"/>
    <w:rsid w:val="00024943"/>
    <w:rsid w:val="00024C1E"/>
    <w:rsid w:val="00024E9C"/>
    <w:rsid w:val="00025434"/>
    <w:rsid w:val="00025934"/>
    <w:rsid w:val="00025A07"/>
    <w:rsid w:val="0002677C"/>
    <w:rsid w:val="00026DC0"/>
    <w:rsid w:val="000271A7"/>
    <w:rsid w:val="000278CD"/>
    <w:rsid w:val="00031579"/>
    <w:rsid w:val="00031BB2"/>
    <w:rsid w:val="00031E33"/>
    <w:rsid w:val="0003230F"/>
    <w:rsid w:val="0003248C"/>
    <w:rsid w:val="00032C2A"/>
    <w:rsid w:val="00032F70"/>
    <w:rsid w:val="00033187"/>
    <w:rsid w:val="000335BB"/>
    <w:rsid w:val="00033679"/>
    <w:rsid w:val="00033CAD"/>
    <w:rsid w:val="00034D08"/>
    <w:rsid w:val="00034F4E"/>
    <w:rsid w:val="00035455"/>
    <w:rsid w:val="00036395"/>
    <w:rsid w:val="00036893"/>
    <w:rsid w:val="0003695E"/>
    <w:rsid w:val="00036E55"/>
    <w:rsid w:val="00037070"/>
    <w:rsid w:val="000375F1"/>
    <w:rsid w:val="00037797"/>
    <w:rsid w:val="00037DE2"/>
    <w:rsid w:val="00040A59"/>
    <w:rsid w:val="00041536"/>
    <w:rsid w:val="0004199C"/>
    <w:rsid w:val="00041DFC"/>
    <w:rsid w:val="00042A49"/>
    <w:rsid w:val="00043BA9"/>
    <w:rsid w:val="00043E85"/>
    <w:rsid w:val="00044BA0"/>
    <w:rsid w:val="00044CA8"/>
    <w:rsid w:val="00045391"/>
    <w:rsid w:val="00046123"/>
    <w:rsid w:val="000461E2"/>
    <w:rsid w:val="000466FF"/>
    <w:rsid w:val="000473C0"/>
    <w:rsid w:val="000474D6"/>
    <w:rsid w:val="000476B5"/>
    <w:rsid w:val="000477FC"/>
    <w:rsid w:val="0005007C"/>
    <w:rsid w:val="00050913"/>
    <w:rsid w:val="00051443"/>
    <w:rsid w:val="0005155D"/>
    <w:rsid w:val="00052937"/>
    <w:rsid w:val="000529F6"/>
    <w:rsid w:val="00052FC3"/>
    <w:rsid w:val="00053221"/>
    <w:rsid w:val="00053C2B"/>
    <w:rsid w:val="0005536C"/>
    <w:rsid w:val="0005568F"/>
    <w:rsid w:val="00055B04"/>
    <w:rsid w:val="00055F62"/>
    <w:rsid w:val="0005684B"/>
    <w:rsid w:val="00056A75"/>
    <w:rsid w:val="00056CA8"/>
    <w:rsid w:val="000573CE"/>
    <w:rsid w:val="000578FA"/>
    <w:rsid w:val="00057B5C"/>
    <w:rsid w:val="00057C4B"/>
    <w:rsid w:val="00057F94"/>
    <w:rsid w:val="000601B2"/>
    <w:rsid w:val="00060577"/>
    <w:rsid w:val="00060BC0"/>
    <w:rsid w:val="000611A4"/>
    <w:rsid w:val="000619C0"/>
    <w:rsid w:val="00061B46"/>
    <w:rsid w:val="00061EDF"/>
    <w:rsid w:val="000625A5"/>
    <w:rsid w:val="000628BE"/>
    <w:rsid w:val="00062A92"/>
    <w:rsid w:val="00062D2A"/>
    <w:rsid w:val="00062EC0"/>
    <w:rsid w:val="00063362"/>
    <w:rsid w:val="00063DCE"/>
    <w:rsid w:val="000641D1"/>
    <w:rsid w:val="00064DA9"/>
    <w:rsid w:val="00064DB6"/>
    <w:rsid w:val="00065341"/>
    <w:rsid w:val="00065B59"/>
    <w:rsid w:val="00066106"/>
    <w:rsid w:val="00067438"/>
    <w:rsid w:val="00067AEA"/>
    <w:rsid w:val="00067BC0"/>
    <w:rsid w:val="00067D30"/>
    <w:rsid w:val="00067EDD"/>
    <w:rsid w:val="00071292"/>
    <w:rsid w:val="00071728"/>
    <w:rsid w:val="0007207A"/>
    <w:rsid w:val="0007213C"/>
    <w:rsid w:val="000727D4"/>
    <w:rsid w:val="000727FD"/>
    <w:rsid w:val="000728F3"/>
    <w:rsid w:val="00072C14"/>
    <w:rsid w:val="000734B7"/>
    <w:rsid w:val="00073983"/>
    <w:rsid w:val="00073EAD"/>
    <w:rsid w:val="0007458D"/>
    <w:rsid w:val="000745F0"/>
    <w:rsid w:val="00074831"/>
    <w:rsid w:val="00074AC8"/>
    <w:rsid w:val="000751E6"/>
    <w:rsid w:val="00075921"/>
    <w:rsid w:val="00076047"/>
    <w:rsid w:val="0007696F"/>
    <w:rsid w:val="00076ACF"/>
    <w:rsid w:val="00076F0C"/>
    <w:rsid w:val="00077020"/>
    <w:rsid w:val="00077DC1"/>
    <w:rsid w:val="00077E6C"/>
    <w:rsid w:val="00080705"/>
    <w:rsid w:val="00080A73"/>
    <w:rsid w:val="00081591"/>
    <w:rsid w:val="00081A23"/>
    <w:rsid w:val="0008234F"/>
    <w:rsid w:val="0008240A"/>
    <w:rsid w:val="000825C5"/>
    <w:rsid w:val="00082C4F"/>
    <w:rsid w:val="00082CAD"/>
    <w:rsid w:val="000830B3"/>
    <w:rsid w:val="00083807"/>
    <w:rsid w:val="00083BE6"/>
    <w:rsid w:val="000850EC"/>
    <w:rsid w:val="000859AC"/>
    <w:rsid w:val="00085A36"/>
    <w:rsid w:val="00085EA8"/>
    <w:rsid w:val="00085FD3"/>
    <w:rsid w:val="00086731"/>
    <w:rsid w:val="0008783B"/>
    <w:rsid w:val="00087945"/>
    <w:rsid w:val="00087A42"/>
    <w:rsid w:val="00087A6D"/>
    <w:rsid w:val="00087DF1"/>
    <w:rsid w:val="000900E0"/>
    <w:rsid w:val="000904D1"/>
    <w:rsid w:val="000906A9"/>
    <w:rsid w:val="0009277B"/>
    <w:rsid w:val="00092B31"/>
    <w:rsid w:val="00093346"/>
    <w:rsid w:val="0009369C"/>
    <w:rsid w:val="00093A6D"/>
    <w:rsid w:val="00093A9C"/>
    <w:rsid w:val="00093ADB"/>
    <w:rsid w:val="000944A7"/>
    <w:rsid w:val="00094587"/>
    <w:rsid w:val="00094A95"/>
    <w:rsid w:val="000955F8"/>
    <w:rsid w:val="00095CA6"/>
    <w:rsid w:val="00097405"/>
    <w:rsid w:val="000A042E"/>
    <w:rsid w:val="000A04C5"/>
    <w:rsid w:val="000A0AD7"/>
    <w:rsid w:val="000A0F39"/>
    <w:rsid w:val="000A1410"/>
    <w:rsid w:val="000A1FDC"/>
    <w:rsid w:val="000A20E9"/>
    <w:rsid w:val="000A20FE"/>
    <w:rsid w:val="000A22AB"/>
    <w:rsid w:val="000A250C"/>
    <w:rsid w:val="000A2556"/>
    <w:rsid w:val="000A3401"/>
    <w:rsid w:val="000A3543"/>
    <w:rsid w:val="000A390B"/>
    <w:rsid w:val="000A472A"/>
    <w:rsid w:val="000A55EA"/>
    <w:rsid w:val="000A5C09"/>
    <w:rsid w:val="000A77ED"/>
    <w:rsid w:val="000A7B23"/>
    <w:rsid w:val="000B0063"/>
    <w:rsid w:val="000B0AA7"/>
    <w:rsid w:val="000B1062"/>
    <w:rsid w:val="000B1650"/>
    <w:rsid w:val="000B1740"/>
    <w:rsid w:val="000B266C"/>
    <w:rsid w:val="000B43AE"/>
    <w:rsid w:val="000B4495"/>
    <w:rsid w:val="000B4523"/>
    <w:rsid w:val="000B45C1"/>
    <w:rsid w:val="000B4BF0"/>
    <w:rsid w:val="000B574F"/>
    <w:rsid w:val="000B615D"/>
    <w:rsid w:val="000B68B0"/>
    <w:rsid w:val="000B6AE8"/>
    <w:rsid w:val="000B6B86"/>
    <w:rsid w:val="000B7AE2"/>
    <w:rsid w:val="000B7D27"/>
    <w:rsid w:val="000B7D64"/>
    <w:rsid w:val="000C0172"/>
    <w:rsid w:val="000C06FE"/>
    <w:rsid w:val="000C0702"/>
    <w:rsid w:val="000C0AD3"/>
    <w:rsid w:val="000C10CC"/>
    <w:rsid w:val="000C1B33"/>
    <w:rsid w:val="000C3A46"/>
    <w:rsid w:val="000C3CFA"/>
    <w:rsid w:val="000C49AC"/>
    <w:rsid w:val="000C4FF9"/>
    <w:rsid w:val="000C526A"/>
    <w:rsid w:val="000C59A4"/>
    <w:rsid w:val="000C5A5F"/>
    <w:rsid w:val="000C6ADE"/>
    <w:rsid w:val="000C6FBF"/>
    <w:rsid w:val="000C74C6"/>
    <w:rsid w:val="000C76CC"/>
    <w:rsid w:val="000C7857"/>
    <w:rsid w:val="000C78DC"/>
    <w:rsid w:val="000C7A3D"/>
    <w:rsid w:val="000C7DDC"/>
    <w:rsid w:val="000C7FAF"/>
    <w:rsid w:val="000D0292"/>
    <w:rsid w:val="000D04F2"/>
    <w:rsid w:val="000D04F6"/>
    <w:rsid w:val="000D0597"/>
    <w:rsid w:val="000D0E31"/>
    <w:rsid w:val="000D1282"/>
    <w:rsid w:val="000D1BA1"/>
    <w:rsid w:val="000D1D52"/>
    <w:rsid w:val="000D1FFC"/>
    <w:rsid w:val="000D203B"/>
    <w:rsid w:val="000D2143"/>
    <w:rsid w:val="000D2883"/>
    <w:rsid w:val="000D2D23"/>
    <w:rsid w:val="000D33EA"/>
    <w:rsid w:val="000D3D57"/>
    <w:rsid w:val="000D42D6"/>
    <w:rsid w:val="000D4A2E"/>
    <w:rsid w:val="000D5862"/>
    <w:rsid w:val="000D5C15"/>
    <w:rsid w:val="000D6B46"/>
    <w:rsid w:val="000D6B8C"/>
    <w:rsid w:val="000E0486"/>
    <w:rsid w:val="000E0553"/>
    <w:rsid w:val="000E19A9"/>
    <w:rsid w:val="000E19E6"/>
    <w:rsid w:val="000E1B9F"/>
    <w:rsid w:val="000E1F3C"/>
    <w:rsid w:val="000E212A"/>
    <w:rsid w:val="000E2208"/>
    <w:rsid w:val="000E22A0"/>
    <w:rsid w:val="000E2B69"/>
    <w:rsid w:val="000E3145"/>
    <w:rsid w:val="000E31E9"/>
    <w:rsid w:val="000E41C6"/>
    <w:rsid w:val="000E482E"/>
    <w:rsid w:val="000E488D"/>
    <w:rsid w:val="000E5779"/>
    <w:rsid w:val="000E5BD4"/>
    <w:rsid w:val="000E5DB2"/>
    <w:rsid w:val="000E6295"/>
    <w:rsid w:val="000E6C33"/>
    <w:rsid w:val="000E6F86"/>
    <w:rsid w:val="000E7A3E"/>
    <w:rsid w:val="000E7DD9"/>
    <w:rsid w:val="000F126C"/>
    <w:rsid w:val="000F14A1"/>
    <w:rsid w:val="000F1C2E"/>
    <w:rsid w:val="000F26E7"/>
    <w:rsid w:val="000F2A84"/>
    <w:rsid w:val="000F30DE"/>
    <w:rsid w:val="000F4313"/>
    <w:rsid w:val="000F4336"/>
    <w:rsid w:val="000F442C"/>
    <w:rsid w:val="000F4609"/>
    <w:rsid w:val="000F4742"/>
    <w:rsid w:val="000F4F44"/>
    <w:rsid w:val="000F5072"/>
    <w:rsid w:val="000F51A8"/>
    <w:rsid w:val="000F5C54"/>
    <w:rsid w:val="000F73E3"/>
    <w:rsid w:val="000F7CF5"/>
    <w:rsid w:val="00100EA0"/>
    <w:rsid w:val="00100FA6"/>
    <w:rsid w:val="00101988"/>
    <w:rsid w:val="00101A34"/>
    <w:rsid w:val="00101A4A"/>
    <w:rsid w:val="00102B02"/>
    <w:rsid w:val="00103045"/>
    <w:rsid w:val="00103494"/>
    <w:rsid w:val="001042CD"/>
    <w:rsid w:val="001044C4"/>
    <w:rsid w:val="00104679"/>
    <w:rsid w:val="00104CB4"/>
    <w:rsid w:val="001053CE"/>
    <w:rsid w:val="001057EE"/>
    <w:rsid w:val="0010583A"/>
    <w:rsid w:val="0010650E"/>
    <w:rsid w:val="00106D5D"/>
    <w:rsid w:val="00106ED1"/>
    <w:rsid w:val="00106F3A"/>
    <w:rsid w:val="00107797"/>
    <w:rsid w:val="00110E31"/>
    <w:rsid w:val="00111192"/>
    <w:rsid w:val="001117C2"/>
    <w:rsid w:val="00111A45"/>
    <w:rsid w:val="00111C6B"/>
    <w:rsid w:val="00111EA3"/>
    <w:rsid w:val="00111EE5"/>
    <w:rsid w:val="001121E7"/>
    <w:rsid w:val="00112717"/>
    <w:rsid w:val="00112AD4"/>
    <w:rsid w:val="00112FC6"/>
    <w:rsid w:val="001137B1"/>
    <w:rsid w:val="0011389A"/>
    <w:rsid w:val="00113F6B"/>
    <w:rsid w:val="001143F8"/>
    <w:rsid w:val="00114664"/>
    <w:rsid w:val="0011490E"/>
    <w:rsid w:val="0011506D"/>
    <w:rsid w:val="00115100"/>
    <w:rsid w:val="001155E5"/>
    <w:rsid w:val="00115C25"/>
    <w:rsid w:val="00115E22"/>
    <w:rsid w:val="00116056"/>
    <w:rsid w:val="001165BF"/>
    <w:rsid w:val="00116B1F"/>
    <w:rsid w:val="0011738B"/>
    <w:rsid w:val="001176A6"/>
    <w:rsid w:val="00117D98"/>
    <w:rsid w:val="00120116"/>
    <w:rsid w:val="00121006"/>
    <w:rsid w:val="001213CF"/>
    <w:rsid w:val="00122B6B"/>
    <w:rsid w:val="00122C8E"/>
    <w:rsid w:val="001233D3"/>
    <w:rsid w:val="00123A4F"/>
    <w:rsid w:val="00123B4E"/>
    <w:rsid w:val="00123D5F"/>
    <w:rsid w:val="00123DE5"/>
    <w:rsid w:val="00124A32"/>
    <w:rsid w:val="00124D0C"/>
    <w:rsid w:val="00125531"/>
    <w:rsid w:val="00125C49"/>
    <w:rsid w:val="00125EA5"/>
    <w:rsid w:val="001262AE"/>
    <w:rsid w:val="00126957"/>
    <w:rsid w:val="00126BDC"/>
    <w:rsid w:val="001300B8"/>
    <w:rsid w:val="00130A5A"/>
    <w:rsid w:val="001312EA"/>
    <w:rsid w:val="00131922"/>
    <w:rsid w:val="00131BD9"/>
    <w:rsid w:val="00132C5A"/>
    <w:rsid w:val="0013331F"/>
    <w:rsid w:val="00133ADC"/>
    <w:rsid w:val="00133B7F"/>
    <w:rsid w:val="00134AC6"/>
    <w:rsid w:val="00134B68"/>
    <w:rsid w:val="00134F9E"/>
    <w:rsid w:val="001357E3"/>
    <w:rsid w:val="00135A6E"/>
    <w:rsid w:val="00135FA2"/>
    <w:rsid w:val="001365A8"/>
    <w:rsid w:val="00136A43"/>
    <w:rsid w:val="00136E19"/>
    <w:rsid w:val="00137A1D"/>
    <w:rsid w:val="00137D74"/>
    <w:rsid w:val="001402C3"/>
    <w:rsid w:val="00140868"/>
    <w:rsid w:val="00140FD8"/>
    <w:rsid w:val="001414E1"/>
    <w:rsid w:val="001416CA"/>
    <w:rsid w:val="001422CE"/>
    <w:rsid w:val="001422FF"/>
    <w:rsid w:val="001429D7"/>
    <w:rsid w:val="00143394"/>
    <w:rsid w:val="00143429"/>
    <w:rsid w:val="0014352A"/>
    <w:rsid w:val="001435AA"/>
    <w:rsid w:val="00143D2C"/>
    <w:rsid w:val="00144581"/>
    <w:rsid w:val="00145480"/>
    <w:rsid w:val="001454DE"/>
    <w:rsid w:val="00145B7E"/>
    <w:rsid w:val="00146270"/>
    <w:rsid w:val="00146F62"/>
    <w:rsid w:val="001472C6"/>
    <w:rsid w:val="001478A9"/>
    <w:rsid w:val="00150820"/>
    <w:rsid w:val="0015115B"/>
    <w:rsid w:val="00151460"/>
    <w:rsid w:val="00151D61"/>
    <w:rsid w:val="001525F3"/>
    <w:rsid w:val="00152685"/>
    <w:rsid w:val="00152B2F"/>
    <w:rsid w:val="00152E7C"/>
    <w:rsid w:val="00153113"/>
    <w:rsid w:val="00154227"/>
    <w:rsid w:val="0015446A"/>
    <w:rsid w:val="0015484F"/>
    <w:rsid w:val="001549AE"/>
    <w:rsid w:val="00154BBB"/>
    <w:rsid w:val="00155340"/>
    <w:rsid w:val="00155562"/>
    <w:rsid w:val="0015594D"/>
    <w:rsid w:val="00155BF5"/>
    <w:rsid w:val="001563F4"/>
    <w:rsid w:val="00156400"/>
    <w:rsid w:val="00156409"/>
    <w:rsid w:val="0015665C"/>
    <w:rsid w:val="00156723"/>
    <w:rsid w:val="00156A28"/>
    <w:rsid w:val="00156B0B"/>
    <w:rsid w:val="001576DF"/>
    <w:rsid w:val="0016027E"/>
    <w:rsid w:val="001604D5"/>
    <w:rsid w:val="00161228"/>
    <w:rsid w:val="00161261"/>
    <w:rsid w:val="001619A9"/>
    <w:rsid w:val="0016279F"/>
    <w:rsid w:val="00162CC2"/>
    <w:rsid w:val="00163F45"/>
    <w:rsid w:val="0016411A"/>
    <w:rsid w:val="00164C54"/>
    <w:rsid w:val="0016501E"/>
    <w:rsid w:val="0016545C"/>
    <w:rsid w:val="0016582E"/>
    <w:rsid w:val="001658F9"/>
    <w:rsid w:val="00165B43"/>
    <w:rsid w:val="00165B60"/>
    <w:rsid w:val="00166A49"/>
    <w:rsid w:val="00166F19"/>
    <w:rsid w:val="001672C7"/>
    <w:rsid w:val="00167F4B"/>
    <w:rsid w:val="00170133"/>
    <w:rsid w:val="00170158"/>
    <w:rsid w:val="001701B9"/>
    <w:rsid w:val="00170638"/>
    <w:rsid w:val="0017072E"/>
    <w:rsid w:val="00170D9B"/>
    <w:rsid w:val="001710AD"/>
    <w:rsid w:val="001720D1"/>
    <w:rsid w:val="00172193"/>
    <w:rsid w:val="0017226D"/>
    <w:rsid w:val="00172A55"/>
    <w:rsid w:val="00172AD6"/>
    <w:rsid w:val="00172EB7"/>
    <w:rsid w:val="001730A6"/>
    <w:rsid w:val="0017343A"/>
    <w:rsid w:val="00173850"/>
    <w:rsid w:val="00173B11"/>
    <w:rsid w:val="001749B4"/>
    <w:rsid w:val="00174E67"/>
    <w:rsid w:val="00174EEE"/>
    <w:rsid w:val="00175844"/>
    <w:rsid w:val="00175EC6"/>
    <w:rsid w:val="001770F1"/>
    <w:rsid w:val="00177197"/>
    <w:rsid w:val="00177A66"/>
    <w:rsid w:val="00180060"/>
    <w:rsid w:val="001816B7"/>
    <w:rsid w:val="00181D29"/>
    <w:rsid w:val="00182299"/>
    <w:rsid w:val="001823F3"/>
    <w:rsid w:val="001831A1"/>
    <w:rsid w:val="00183499"/>
    <w:rsid w:val="00183E06"/>
    <w:rsid w:val="00183E1A"/>
    <w:rsid w:val="00183E76"/>
    <w:rsid w:val="00184B6E"/>
    <w:rsid w:val="00185096"/>
    <w:rsid w:val="0018576C"/>
    <w:rsid w:val="001857ED"/>
    <w:rsid w:val="0018663D"/>
    <w:rsid w:val="001867D8"/>
    <w:rsid w:val="001871DA"/>
    <w:rsid w:val="001872C5"/>
    <w:rsid w:val="0018764D"/>
    <w:rsid w:val="00187A23"/>
    <w:rsid w:val="00187B23"/>
    <w:rsid w:val="00187B4A"/>
    <w:rsid w:val="001902B2"/>
    <w:rsid w:val="00190AAD"/>
    <w:rsid w:val="00190EE2"/>
    <w:rsid w:val="0019113D"/>
    <w:rsid w:val="001917E8"/>
    <w:rsid w:val="00191B8B"/>
    <w:rsid w:val="00192104"/>
    <w:rsid w:val="00192FB0"/>
    <w:rsid w:val="001935A2"/>
    <w:rsid w:val="00193693"/>
    <w:rsid w:val="001939CC"/>
    <w:rsid w:val="00194401"/>
    <w:rsid w:val="001949B2"/>
    <w:rsid w:val="00194F95"/>
    <w:rsid w:val="00196778"/>
    <w:rsid w:val="0019706C"/>
    <w:rsid w:val="001973DC"/>
    <w:rsid w:val="0019791D"/>
    <w:rsid w:val="001979E8"/>
    <w:rsid w:val="001A08E1"/>
    <w:rsid w:val="001A1544"/>
    <w:rsid w:val="001A17D8"/>
    <w:rsid w:val="001A1C4C"/>
    <w:rsid w:val="001A1C91"/>
    <w:rsid w:val="001A1D93"/>
    <w:rsid w:val="001A231B"/>
    <w:rsid w:val="001A2970"/>
    <w:rsid w:val="001A2DD4"/>
    <w:rsid w:val="001A33DF"/>
    <w:rsid w:val="001A3536"/>
    <w:rsid w:val="001A36CE"/>
    <w:rsid w:val="001A36EF"/>
    <w:rsid w:val="001A3803"/>
    <w:rsid w:val="001A3911"/>
    <w:rsid w:val="001A399C"/>
    <w:rsid w:val="001A3A4F"/>
    <w:rsid w:val="001A3CD6"/>
    <w:rsid w:val="001A5A72"/>
    <w:rsid w:val="001A6CAE"/>
    <w:rsid w:val="001A7076"/>
    <w:rsid w:val="001A71EE"/>
    <w:rsid w:val="001A7CD6"/>
    <w:rsid w:val="001B052D"/>
    <w:rsid w:val="001B0712"/>
    <w:rsid w:val="001B0719"/>
    <w:rsid w:val="001B0C4A"/>
    <w:rsid w:val="001B0CF8"/>
    <w:rsid w:val="001B1699"/>
    <w:rsid w:val="001B1EB6"/>
    <w:rsid w:val="001B210A"/>
    <w:rsid w:val="001B27DA"/>
    <w:rsid w:val="001B28F1"/>
    <w:rsid w:val="001B2BDF"/>
    <w:rsid w:val="001B2F3E"/>
    <w:rsid w:val="001B2F94"/>
    <w:rsid w:val="001B3623"/>
    <w:rsid w:val="001B37EA"/>
    <w:rsid w:val="001B4C11"/>
    <w:rsid w:val="001B5057"/>
    <w:rsid w:val="001B5800"/>
    <w:rsid w:val="001B588E"/>
    <w:rsid w:val="001B596E"/>
    <w:rsid w:val="001B5DF6"/>
    <w:rsid w:val="001B5EE8"/>
    <w:rsid w:val="001B65B1"/>
    <w:rsid w:val="001B738A"/>
    <w:rsid w:val="001B752D"/>
    <w:rsid w:val="001C04D5"/>
    <w:rsid w:val="001C0CB3"/>
    <w:rsid w:val="001C0ECA"/>
    <w:rsid w:val="001C0F3A"/>
    <w:rsid w:val="001C1051"/>
    <w:rsid w:val="001C109F"/>
    <w:rsid w:val="001C1896"/>
    <w:rsid w:val="001C19F1"/>
    <w:rsid w:val="001C274C"/>
    <w:rsid w:val="001C2BC7"/>
    <w:rsid w:val="001C2DCF"/>
    <w:rsid w:val="001C2F5B"/>
    <w:rsid w:val="001C3B18"/>
    <w:rsid w:val="001C5035"/>
    <w:rsid w:val="001C58C9"/>
    <w:rsid w:val="001C59C6"/>
    <w:rsid w:val="001C6FDF"/>
    <w:rsid w:val="001C7616"/>
    <w:rsid w:val="001C7704"/>
    <w:rsid w:val="001D0317"/>
    <w:rsid w:val="001D0BB7"/>
    <w:rsid w:val="001D0C57"/>
    <w:rsid w:val="001D0CC8"/>
    <w:rsid w:val="001D0E6B"/>
    <w:rsid w:val="001D130C"/>
    <w:rsid w:val="001D1532"/>
    <w:rsid w:val="001D1760"/>
    <w:rsid w:val="001D1BE7"/>
    <w:rsid w:val="001D1C6E"/>
    <w:rsid w:val="001D2371"/>
    <w:rsid w:val="001D425A"/>
    <w:rsid w:val="001D4A13"/>
    <w:rsid w:val="001D4CC9"/>
    <w:rsid w:val="001D56F9"/>
    <w:rsid w:val="001D731D"/>
    <w:rsid w:val="001D7DBD"/>
    <w:rsid w:val="001E01D3"/>
    <w:rsid w:val="001E0236"/>
    <w:rsid w:val="001E03E1"/>
    <w:rsid w:val="001E1083"/>
    <w:rsid w:val="001E19B8"/>
    <w:rsid w:val="001E20D2"/>
    <w:rsid w:val="001E2321"/>
    <w:rsid w:val="001E2710"/>
    <w:rsid w:val="001E27C0"/>
    <w:rsid w:val="001E3069"/>
    <w:rsid w:val="001E312D"/>
    <w:rsid w:val="001E31F0"/>
    <w:rsid w:val="001E3211"/>
    <w:rsid w:val="001E49CD"/>
    <w:rsid w:val="001E4CD7"/>
    <w:rsid w:val="001E55F1"/>
    <w:rsid w:val="001E5F84"/>
    <w:rsid w:val="001E630E"/>
    <w:rsid w:val="001E64E1"/>
    <w:rsid w:val="001E6554"/>
    <w:rsid w:val="001E68A3"/>
    <w:rsid w:val="001E69FC"/>
    <w:rsid w:val="001E6F8E"/>
    <w:rsid w:val="001E72BD"/>
    <w:rsid w:val="001E76D8"/>
    <w:rsid w:val="001F0044"/>
    <w:rsid w:val="001F02DB"/>
    <w:rsid w:val="001F08B6"/>
    <w:rsid w:val="001F171E"/>
    <w:rsid w:val="001F20C7"/>
    <w:rsid w:val="001F2830"/>
    <w:rsid w:val="001F2DA0"/>
    <w:rsid w:val="001F388C"/>
    <w:rsid w:val="001F3911"/>
    <w:rsid w:val="001F3AD6"/>
    <w:rsid w:val="001F441C"/>
    <w:rsid w:val="001F44B5"/>
    <w:rsid w:val="001F44F5"/>
    <w:rsid w:val="001F4873"/>
    <w:rsid w:val="001F4C27"/>
    <w:rsid w:val="001F5127"/>
    <w:rsid w:val="001F528B"/>
    <w:rsid w:val="001F54AD"/>
    <w:rsid w:val="001F5E73"/>
    <w:rsid w:val="001F61DC"/>
    <w:rsid w:val="001F624C"/>
    <w:rsid w:val="001F64C7"/>
    <w:rsid w:val="001F673D"/>
    <w:rsid w:val="001F687E"/>
    <w:rsid w:val="001F688D"/>
    <w:rsid w:val="001F6E16"/>
    <w:rsid w:val="001F7113"/>
    <w:rsid w:val="001F7917"/>
    <w:rsid w:val="001F7AB7"/>
    <w:rsid w:val="0020008F"/>
    <w:rsid w:val="00200415"/>
    <w:rsid w:val="002006F8"/>
    <w:rsid w:val="0020073F"/>
    <w:rsid w:val="002007EF"/>
    <w:rsid w:val="00200F6A"/>
    <w:rsid w:val="0020165F"/>
    <w:rsid w:val="0020204D"/>
    <w:rsid w:val="0020221B"/>
    <w:rsid w:val="00202984"/>
    <w:rsid w:val="00203056"/>
    <w:rsid w:val="00203591"/>
    <w:rsid w:val="00203AF7"/>
    <w:rsid w:val="00205056"/>
    <w:rsid w:val="002050A5"/>
    <w:rsid w:val="0020583B"/>
    <w:rsid w:val="0020588A"/>
    <w:rsid w:val="00205C07"/>
    <w:rsid w:val="0020630C"/>
    <w:rsid w:val="00206C38"/>
    <w:rsid w:val="00207458"/>
    <w:rsid w:val="00207681"/>
    <w:rsid w:val="00210213"/>
    <w:rsid w:val="0021033C"/>
    <w:rsid w:val="002104D5"/>
    <w:rsid w:val="00210809"/>
    <w:rsid w:val="00210B05"/>
    <w:rsid w:val="00210F4F"/>
    <w:rsid w:val="002110CC"/>
    <w:rsid w:val="0021127C"/>
    <w:rsid w:val="00211825"/>
    <w:rsid w:val="002119FA"/>
    <w:rsid w:val="00211A30"/>
    <w:rsid w:val="002130CD"/>
    <w:rsid w:val="002142A1"/>
    <w:rsid w:val="0021497E"/>
    <w:rsid w:val="00214EB3"/>
    <w:rsid w:val="002153F3"/>
    <w:rsid w:val="00215828"/>
    <w:rsid w:val="00215BE7"/>
    <w:rsid w:val="00216539"/>
    <w:rsid w:val="00216ADB"/>
    <w:rsid w:val="00216D66"/>
    <w:rsid w:val="00217A22"/>
    <w:rsid w:val="00220882"/>
    <w:rsid w:val="002210C4"/>
    <w:rsid w:val="002218A6"/>
    <w:rsid w:val="00221D0F"/>
    <w:rsid w:val="002221E4"/>
    <w:rsid w:val="002236A2"/>
    <w:rsid w:val="00223A84"/>
    <w:rsid w:val="00225002"/>
    <w:rsid w:val="002250A0"/>
    <w:rsid w:val="00225C25"/>
    <w:rsid w:val="00225DDE"/>
    <w:rsid w:val="00226173"/>
    <w:rsid w:val="00226232"/>
    <w:rsid w:val="00226512"/>
    <w:rsid w:val="00226845"/>
    <w:rsid w:val="0022694E"/>
    <w:rsid w:val="0022748F"/>
    <w:rsid w:val="0022798E"/>
    <w:rsid w:val="00230F4C"/>
    <w:rsid w:val="0023182C"/>
    <w:rsid w:val="00231941"/>
    <w:rsid w:val="00231BC8"/>
    <w:rsid w:val="00231C5B"/>
    <w:rsid w:val="00231FCA"/>
    <w:rsid w:val="0023226D"/>
    <w:rsid w:val="00232DD9"/>
    <w:rsid w:val="0023314A"/>
    <w:rsid w:val="00233EDB"/>
    <w:rsid w:val="00234289"/>
    <w:rsid w:val="00235013"/>
    <w:rsid w:val="00235015"/>
    <w:rsid w:val="00235D8F"/>
    <w:rsid w:val="00235FCC"/>
    <w:rsid w:val="002364A2"/>
    <w:rsid w:val="00236920"/>
    <w:rsid w:val="00236CEA"/>
    <w:rsid w:val="00236F0B"/>
    <w:rsid w:val="002370B8"/>
    <w:rsid w:val="00237CAC"/>
    <w:rsid w:val="0024086B"/>
    <w:rsid w:val="002409D4"/>
    <w:rsid w:val="00241BA2"/>
    <w:rsid w:val="00241C65"/>
    <w:rsid w:val="00241E98"/>
    <w:rsid w:val="00241F41"/>
    <w:rsid w:val="002420B9"/>
    <w:rsid w:val="00242E98"/>
    <w:rsid w:val="00243354"/>
    <w:rsid w:val="002437C0"/>
    <w:rsid w:val="00243CC6"/>
    <w:rsid w:val="00243F58"/>
    <w:rsid w:val="00244287"/>
    <w:rsid w:val="0024428E"/>
    <w:rsid w:val="00244746"/>
    <w:rsid w:val="00244AFA"/>
    <w:rsid w:val="00244D8D"/>
    <w:rsid w:val="00245034"/>
    <w:rsid w:val="00245EDC"/>
    <w:rsid w:val="00246309"/>
    <w:rsid w:val="00247697"/>
    <w:rsid w:val="00247AB6"/>
    <w:rsid w:val="002504ED"/>
    <w:rsid w:val="00250AA7"/>
    <w:rsid w:val="00251108"/>
    <w:rsid w:val="00251715"/>
    <w:rsid w:val="00251895"/>
    <w:rsid w:val="00251E07"/>
    <w:rsid w:val="00252633"/>
    <w:rsid w:val="00252CD8"/>
    <w:rsid w:val="00253609"/>
    <w:rsid w:val="00253761"/>
    <w:rsid w:val="00253BEC"/>
    <w:rsid w:val="00254448"/>
    <w:rsid w:val="00254720"/>
    <w:rsid w:val="00254933"/>
    <w:rsid w:val="00255676"/>
    <w:rsid w:val="002558C6"/>
    <w:rsid w:val="0025590E"/>
    <w:rsid w:val="00256270"/>
    <w:rsid w:val="00256648"/>
    <w:rsid w:val="00257299"/>
    <w:rsid w:val="0025775B"/>
    <w:rsid w:val="00257855"/>
    <w:rsid w:val="00257C94"/>
    <w:rsid w:val="00260177"/>
    <w:rsid w:val="0026083A"/>
    <w:rsid w:val="002608A6"/>
    <w:rsid w:val="00260CEE"/>
    <w:rsid w:val="002614CB"/>
    <w:rsid w:val="002615CA"/>
    <w:rsid w:val="002616B6"/>
    <w:rsid w:val="00261AA8"/>
    <w:rsid w:val="00261C9D"/>
    <w:rsid w:val="00261CDD"/>
    <w:rsid w:val="00261E62"/>
    <w:rsid w:val="00262071"/>
    <w:rsid w:val="0026220E"/>
    <w:rsid w:val="00262525"/>
    <w:rsid w:val="0026280E"/>
    <w:rsid w:val="0026338C"/>
    <w:rsid w:val="00263C01"/>
    <w:rsid w:val="0026477D"/>
    <w:rsid w:val="00265882"/>
    <w:rsid w:val="002663D7"/>
    <w:rsid w:val="00266649"/>
    <w:rsid w:val="00266E3B"/>
    <w:rsid w:val="00266ECB"/>
    <w:rsid w:val="00267771"/>
    <w:rsid w:val="0027010F"/>
    <w:rsid w:val="00270708"/>
    <w:rsid w:val="00270B46"/>
    <w:rsid w:val="0027176C"/>
    <w:rsid w:val="00271FE1"/>
    <w:rsid w:val="0027284B"/>
    <w:rsid w:val="00272EC6"/>
    <w:rsid w:val="00273080"/>
    <w:rsid w:val="002735C9"/>
    <w:rsid w:val="00273BF9"/>
    <w:rsid w:val="00273F3D"/>
    <w:rsid w:val="0027472E"/>
    <w:rsid w:val="00274EA8"/>
    <w:rsid w:val="00274F16"/>
    <w:rsid w:val="00275664"/>
    <w:rsid w:val="00276058"/>
    <w:rsid w:val="00276405"/>
    <w:rsid w:val="0027698C"/>
    <w:rsid w:val="00276B47"/>
    <w:rsid w:val="002771D2"/>
    <w:rsid w:val="00277391"/>
    <w:rsid w:val="002777DE"/>
    <w:rsid w:val="00281BA6"/>
    <w:rsid w:val="00281CCC"/>
    <w:rsid w:val="002821DC"/>
    <w:rsid w:val="0028222C"/>
    <w:rsid w:val="002837C3"/>
    <w:rsid w:val="0028420D"/>
    <w:rsid w:val="00284540"/>
    <w:rsid w:val="00284BE5"/>
    <w:rsid w:val="00284C4F"/>
    <w:rsid w:val="00284FE8"/>
    <w:rsid w:val="00285661"/>
    <w:rsid w:val="002865FE"/>
    <w:rsid w:val="0028674C"/>
    <w:rsid w:val="00286B58"/>
    <w:rsid w:val="00286D53"/>
    <w:rsid w:val="002872A8"/>
    <w:rsid w:val="0028739F"/>
    <w:rsid w:val="002874C6"/>
    <w:rsid w:val="0028773D"/>
    <w:rsid w:val="00287818"/>
    <w:rsid w:val="00287F13"/>
    <w:rsid w:val="00287FC5"/>
    <w:rsid w:val="00290665"/>
    <w:rsid w:val="00290A5F"/>
    <w:rsid w:val="0029169F"/>
    <w:rsid w:val="002917C5"/>
    <w:rsid w:val="0029214A"/>
    <w:rsid w:val="0029245D"/>
    <w:rsid w:val="00292B32"/>
    <w:rsid w:val="00292E9E"/>
    <w:rsid w:val="00293439"/>
    <w:rsid w:val="00293F5C"/>
    <w:rsid w:val="002954FC"/>
    <w:rsid w:val="00295AB3"/>
    <w:rsid w:val="002963D0"/>
    <w:rsid w:val="002968EA"/>
    <w:rsid w:val="00297507"/>
    <w:rsid w:val="00297FE4"/>
    <w:rsid w:val="002A0C90"/>
    <w:rsid w:val="002A0DBC"/>
    <w:rsid w:val="002A0F37"/>
    <w:rsid w:val="002A10E6"/>
    <w:rsid w:val="002A15C6"/>
    <w:rsid w:val="002A197D"/>
    <w:rsid w:val="002A19BF"/>
    <w:rsid w:val="002A1AB4"/>
    <w:rsid w:val="002A1B75"/>
    <w:rsid w:val="002A256F"/>
    <w:rsid w:val="002A3BBD"/>
    <w:rsid w:val="002A4611"/>
    <w:rsid w:val="002A49D4"/>
    <w:rsid w:val="002A4A44"/>
    <w:rsid w:val="002A5047"/>
    <w:rsid w:val="002A571B"/>
    <w:rsid w:val="002A6A67"/>
    <w:rsid w:val="002A6C32"/>
    <w:rsid w:val="002A7551"/>
    <w:rsid w:val="002A785F"/>
    <w:rsid w:val="002A7E8D"/>
    <w:rsid w:val="002B02BD"/>
    <w:rsid w:val="002B04A9"/>
    <w:rsid w:val="002B0A69"/>
    <w:rsid w:val="002B1367"/>
    <w:rsid w:val="002B1CD9"/>
    <w:rsid w:val="002B224A"/>
    <w:rsid w:val="002B24FC"/>
    <w:rsid w:val="002B2A4F"/>
    <w:rsid w:val="002B2CB0"/>
    <w:rsid w:val="002B4676"/>
    <w:rsid w:val="002B4A6A"/>
    <w:rsid w:val="002B4B48"/>
    <w:rsid w:val="002B4C4B"/>
    <w:rsid w:val="002B532A"/>
    <w:rsid w:val="002B54AF"/>
    <w:rsid w:val="002B57DE"/>
    <w:rsid w:val="002B617F"/>
    <w:rsid w:val="002B62F3"/>
    <w:rsid w:val="002B6C0C"/>
    <w:rsid w:val="002B7B9B"/>
    <w:rsid w:val="002B7EE8"/>
    <w:rsid w:val="002C07B8"/>
    <w:rsid w:val="002C0D6B"/>
    <w:rsid w:val="002C0F53"/>
    <w:rsid w:val="002C11A9"/>
    <w:rsid w:val="002C135F"/>
    <w:rsid w:val="002C1857"/>
    <w:rsid w:val="002C1A65"/>
    <w:rsid w:val="002C1BA4"/>
    <w:rsid w:val="002C1C7E"/>
    <w:rsid w:val="002C270E"/>
    <w:rsid w:val="002C2890"/>
    <w:rsid w:val="002C2ED4"/>
    <w:rsid w:val="002C3DEC"/>
    <w:rsid w:val="002C44F4"/>
    <w:rsid w:val="002C47DE"/>
    <w:rsid w:val="002C4916"/>
    <w:rsid w:val="002C4C00"/>
    <w:rsid w:val="002C4C1B"/>
    <w:rsid w:val="002C51F5"/>
    <w:rsid w:val="002C6FB9"/>
    <w:rsid w:val="002C7079"/>
    <w:rsid w:val="002C7080"/>
    <w:rsid w:val="002C71FC"/>
    <w:rsid w:val="002C733C"/>
    <w:rsid w:val="002C7F84"/>
    <w:rsid w:val="002D02B5"/>
    <w:rsid w:val="002D1755"/>
    <w:rsid w:val="002D2288"/>
    <w:rsid w:val="002D2CA5"/>
    <w:rsid w:val="002D2DFF"/>
    <w:rsid w:val="002D3F1B"/>
    <w:rsid w:val="002D46A0"/>
    <w:rsid w:val="002D5464"/>
    <w:rsid w:val="002D557E"/>
    <w:rsid w:val="002D57F9"/>
    <w:rsid w:val="002D59A2"/>
    <w:rsid w:val="002D5C24"/>
    <w:rsid w:val="002D64D8"/>
    <w:rsid w:val="002D6AA0"/>
    <w:rsid w:val="002D7C8D"/>
    <w:rsid w:val="002E01C9"/>
    <w:rsid w:val="002E0200"/>
    <w:rsid w:val="002E0416"/>
    <w:rsid w:val="002E046D"/>
    <w:rsid w:val="002E05CE"/>
    <w:rsid w:val="002E05D7"/>
    <w:rsid w:val="002E0D78"/>
    <w:rsid w:val="002E0F11"/>
    <w:rsid w:val="002E20C3"/>
    <w:rsid w:val="002E23A1"/>
    <w:rsid w:val="002E2A24"/>
    <w:rsid w:val="002E4463"/>
    <w:rsid w:val="002E4CD1"/>
    <w:rsid w:val="002E4D70"/>
    <w:rsid w:val="002E4EAD"/>
    <w:rsid w:val="002E65BC"/>
    <w:rsid w:val="002E66C6"/>
    <w:rsid w:val="002E7051"/>
    <w:rsid w:val="002E7420"/>
    <w:rsid w:val="002F0972"/>
    <w:rsid w:val="002F0B7E"/>
    <w:rsid w:val="002F0E4D"/>
    <w:rsid w:val="002F1262"/>
    <w:rsid w:val="002F18ED"/>
    <w:rsid w:val="002F1B43"/>
    <w:rsid w:val="002F1F4D"/>
    <w:rsid w:val="002F205C"/>
    <w:rsid w:val="002F263A"/>
    <w:rsid w:val="002F26EF"/>
    <w:rsid w:val="002F2BF7"/>
    <w:rsid w:val="002F30F8"/>
    <w:rsid w:val="002F39B5"/>
    <w:rsid w:val="002F3E75"/>
    <w:rsid w:val="002F408A"/>
    <w:rsid w:val="002F53AE"/>
    <w:rsid w:val="002F687B"/>
    <w:rsid w:val="002F69F9"/>
    <w:rsid w:val="002F6BC1"/>
    <w:rsid w:val="002F7044"/>
    <w:rsid w:val="002F713F"/>
    <w:rsid w:val="002F7626"/>
    <w:rsid w:val="002F7A19"/>
    <w:rsid w:val="002F7C4E"/>
    <w:rsid w:val="00301438"/>
    <w:rsid w:val="00301903"/>
    <w:rsid w:val="00301B4F"/>
    <w:rsid w:val="003020F7"/>
    <w:rsid w:val="00302AE6"/>
    <w:rsid w:val="00302DB2"/>
    <w:rsid w:val="00303219"/>
    <w:rsid w:val="00303893"/>
    <w:rsid w:val="00304733"/>
    <w:rsid w:val="00304B1D"/>
    <w:rsid w:val="003055E4"/>
    <w:rsid w:val="00305C08"/>
    <w:rsid w:val="00305E60"/>
    <w:rsid w:val="00306272"/>
    <w:rsid w:val="00306747"/>
    <w:rsid w:val="0030709F"/>
    <w:rsid w:val="00307110"/>
    <w:rsid w:val="0030765D"/>
    <w:rsid w:val="00307CB5"/>
    <w:rsid w:val="00310022"/>
    <w:rsid w:val="003113B2"/>
    <w:rsid w:val="00311AC9"/>
    <w:rsid w:val="00312348"/>
    <w:rsid w:val="00312753"/>
    <w:rsid w:val="0031298D"/>
    <w:rsid w:val="00312B32"/>
    <w:rsid w:val="003133D9"/>
    <w:rsid w:val="00313C25"/>
    <w:rsid w:val="00313C35"/>
    <w:rsid w:val="00313C88"/>
    <w:rsid w:val="00314313"/>
    <w:rsid w:val="00314603"/>
    <w:rsid w:val="00315928"/>
    <w:rsid w:val="00315D8C"/>
    <w:rsid w:val="003160A7"/>
    <w:rsid w:val="00316E16"/>
    <w:rsid w:val="003170F0"/>
    <w:rsid w:val="0031717C"/>
    <w:rsid w:val="00317B91"/>
    <w:rsid w:val="00317C40"/>
    <w:rsid w:val="003205B5"/>
    <w:rsid w:val="00320EDE"/>
    <w:rsid w:val="0032105C"/>
    <w:rsid w:val="003212F7"/>
    <w:rsid w:val="00321C55"/>
    <w:rsid w:val="00321E14"/>
    <w:rsid w:val="003222CC"/>
    <w:rsid w:val="00322433"/>
    <w:rsid w:val="00322A2A"/>
    <w:rsid w:val="003233D4"/>
    <w:rsid w:val="00324263"/>
    <w:rsid w:val="00324B40"/>
    <w:rsid w:val="00324FBA"/>
    <w:rsid w:val="00325D7D"/>
    <w:rsid w:val="00325F5D"/>
    <w:rsid w:val="0032607B"/>
    <w:rsid w:val="003264C5"/>
    <w:rsid w:val="00326556"/>
    <w:rsid w:val="00326CA4"/>
    <w:rsid w:val="00326E71"/>
    <w:rsid w:val="00326F02"/>
    <w:rsid w:val="003271D6"/>
    <w:rsid w:val="0032762B"/>
    <w:rsid w:val="00327B54"/>
    <w:rsid w:val="00330091"/>
    <w:rsid w:val="003305CA"/>
    <w:rsid w:val="00330919"/>
    <w:rsid w:val="00330F4C"/>
    <w:rsid w:val="00331E56"/>
    <w:rsid w:val="00332101"/>
    <w:rsid w:val="0033212C"/>
    <w:rsid w:val="0033230D"/>
    <w:rsid w:val="003327E3"/>
    <w:rsid w:val="00332876"/>
    <w:rsid w:val="00332DB7"/>
    <w:rsid w:val="00332E2A"/>
    <w:rsid w:val="00332EE3"/>
    <w:rsid w:val="003335D6"/>
    <w:rsid w:val="00333C00"/>
    <w:rsid w:val="00333C95"/>
    <w:rsid w:val="00334D97"/>
    <w:rsid w:val="003359D8"/>
    <w:rsid w:val="00335AFC"/>
    <w:rsid w:val="00335D23"/>
    <w:rsid w:val="00335FDD"/>
    <w:rsid w:val="00337A8B"/>
    <w:rsid w:val="00337D41"/>
    <w:rsid w:val="00337EDE"/>
    <w:rsid w:val="003402D5"/>
    <w:rsid w:val="003419BE"/>
    <w:rsid w:val="00342145"/>
    <w:rsid w:val="003422B2"/>
    <w:rsid w:val="00342F2D"/>
    <w:rsid w:val="0034330B"/>
    <w:rsid w:val="00343572"/>
    <w:rsid w:val="0034383A"/>
    <w:rsid w:val="00343EF7"/>
    <w:rsid w:val="00343FB1"/>
    <w:rsid w:val="003445D3"/>
    <w:rsid w:val="00344EF1"/>
    <w:rsid w:val="003475D1"/>
    <w:rsid w:val="00350284"/>
    <w:rsid w:val="00350E3C"/>
    <w:rsid w:val="00351FBB"/>
    <w:rsid w:val="003521E0"/>
    <w:rsid w:val="00352A91"/>
    <w:rsid w:val="003537E7"/>
    <w:rsid w:val="00353A6F"/>
    <w:rsid w:val="00353AA0"/>
    <w:rsid w:val="00353BC3"/>
    <w:rsid w:val="00354DFF"/>
    <w:rsid w:val="00354EEA"/>
    <w:rsid w:val="003561FD"/>
    <w:rsid w:val="003575FB"/>
    <w:rsid w:val="003579E4"/>
    <w:rsid w:val="003602D6"/>
    <w:rsid w:val="003602ED"/>
    <w:rsid w:val="00360A21"/>
    <w:rsid w:val="00360B7E"/>
    <w:rsid w:val="00360D1D"/>
    <w:rsid w:val="00361A56"/>
    <w:rsid w:val="00362822"/>
    <w:rsid w:val="003637F0"/>
    <w:rsid w:val="00363AA9"/>
    <w:rsid w:val="00363C1E"/>
    <w:rsid w:val="0036435C"/>
    <w:rsid w:val="00364B7E"/>
    <w:rsid w:val="00364E4D"/>
    <w:rsid w:val="00365805"/>
    <w:rsid w:val="00366F2E"/>
    <w:rsid w:val="0036706B"/>
    <w:rsid w:val="00367187"/>
    <w:rsid w:val="003679B8"/>
    <w:rsid w:val="0037035C"/>
    <w:rsid w:val="0037091B"/>
    <w:rsid w:val="00372206"/>
    <w:rsid w:val="003723B3"/>
    <w:rsid w:val="00373524"/>
    <w:rsid w:val="0037353A"/>
    <w:rsid w:val="00373EA5"/>
    <w:rsid w:val="00374879"/>
    <w:rsid w:val="00376B93"/>
    <w:rsid w:val="00376C2A"/>
    <w:rsid w:val="003771B7"/>
    <w:rsid w:val="003772EF"/>
    <w:rsid w:val="00377827"/>
    <w:rsid w:val="00377D64"/>
    <w:rsid w:val="00380144"/>
    <w:rsid w:val="00380339"/>
    <w:rsid w:val="00380883"/>
    <w:rsid w:val="00380DA8"/>
    <w:rsid w:val="00380E6E"/>
    <w:rsid w:val="0038160E"/>
    <w:rsid w:val="00381B17"/>
    <w:rsid w:val="00381BD4"/>
    <w:rsid w:val="00382016"/>
    <w:rsid w:val="00383134"/>
    <w:rsid w:val="00383363"/>
    <w:rsid w:val="00383769"/>
    <w:rsid w:val="00384144"/>
    <w:rsid w:val="00384721"/>
    <w:rsid w:val="00384816"/>
    <w:rsid w:val="00384951"/>
    <w:rsid w:val="00385E0E"/>
    <w:rsid w:val="0038619F"/>
    <w:rsid w:val="00386A2D"/>
    <w:rsid w:val="00386EC7"/>
    <w:rsid w:val="00386EEC"/>
    <w:rsid w:val="003872A4"/>
    <w:rsid w:val="00387330"/>
    <w:rsid w:val="00387BDF"/>
    <w:rsid w:val="003900FD"/>
    <w:rsid w:val="003904FA"/>
    <w:rsid w:val="0039095F"/>
    <w:rsid w:val="00390A2D"/>
    <w:rsid w:val="003916E3"/>
    <w:rsid w:val="00392D59"/>
    <w:rsid w:val="00392EDA"/>
    <w:rsid w:val="00392EE8"/>
    <w:rsid w:val="00393816"/>
    <w:rsid w:val="00393865"/>
    <w:rsid w:val="00393A82"/>
    <w:rsid w:val="00393DA9"/>
    <w:rsid w:val="0039435E"/>
    <w:rsid w:val="00394500"/>
    <w:rsid w:val="00395517"/>
    <w:rsid w:val="0039575B"/>
    <w:rsid w:val="0039578D"/>
    <w:rsid w:val="00396265"/>
    <w:rsid w:val="003963E0"/>
    <w:rsid w:val="003967BA"/>
    <w:rsid w:val="0039685B"/>
    <w:rsid w:val="00396E81"/>
    <w:rsid w:val="003973E4"/>
    <w:rsid w:val="003A0769"/>
    <w:rsid w:val="003A1E9C"/>
    <w:rsid w:val="003A20D0"/>
    <w:rsid w:val="003A246E"/>
    <w:rsid w:val="003A248D"/>
    <w:rsid w:val="003A2579"/>
    <w:rsid w:val="003A2D48"/>
    <w:rsid w:val="003A3D0A"/>
    <w:rsid w:val="003A471D"/>
    <w:rsid w:val="003A52B1"/>
    <w:rsid w:val="003A54BF"/>
    <w:rsid w:val="003A593B"/>
    <w:rsid w:val="003A59D1"/>
    <w:rsid w:val="003A61F3"/>
    <w:rsid w:val="003A62C8"/>
    <w:rsid w:val="003A6478"/>
    <w:rsid w:val="003A6DD2"/>
    <w:rsid w:val="003A6E21"/>
    <w:rsid w:val="003A6E24"/>
    <w:rsid w:val="003A6ED3"/>
    <w:rsid w:val="003A70E9"/>
    <w:rsid w:val="003A73DE"/>
    <w:rsid w:val="003A79C5"/>
    <w:rsid w:val="003A7D41"/>
    <w:rsid w:val="003B1E31"/>
    <w:rsid w:val="003B1E59"/>
    <w:rsid w:val="003B21E6"/>
    <w:rsid w:val="003B24BC"/>
    <w:rsid w:val="003B32AE"/>
    <w:rsid w:val="003B3D93"/>
    <w:rsid w:val="003B41DC"/>
    <w:rsid w:val="003B4866"/>
    <w:rsid w:val="003B48DD"/>
    <w:rsid w:val="003B4F14"/>
    <w:rsid w:val="003B59EC"/>
    <w:rsid w:val="003B66CC"/>
    <w:rsid w:val="003B740B"/>
    <w:rsid w:val="003B76AD"/>
    <w:rsid w:val="003B772D"/>
    <w:rsid w:val="003B7BED"/>
    <w:rsid w:val="003B7DC6"/>
    <w:rsid w:val="003C0824"/>
    <w:rsid w:val="003C1117"/>
    <w:rsid w:val="003C14A0"/>
    <w:rsid w:val="003C15F2"/>
    <w:rsid w:val="003C1F1E"/>
    <w:rsid w:val="003C2A32"/>
    <w:rsid w:val="003C33B7"/>
    <w:rsid w:val="003C4557"/>
    <w:rsid w:val="003C46EE"/>
    <w:rsid w:val="003C476F"/>
    <w:rsid w:val="003C527D"/>
    <w:rsid w:val="003C5384"/>
    <w:rsid w:val="003C5FB0"/>
    <w:rsid w:val="003C60DC"/>
    <w:rsid w:val="003C6104"/>
    <w:rsid w:val="003C676A"/>
    <w:rsid w:val="003C7617"/>
    <w:rsid w:val="003D020A"/>
    <w:rsid w:val="003D0EF5"/>
    <w:rsid w:val="003D11F6"/>
    <w:rsid w:val="003D2983"/>
    <w:rsid w:val="003D3104"/>
    <w:rsid w:val="003D3D3A"/>
    <w:rsid w:val="003D47B7"/>
    <w:rsid w:val="003D4975"/>
    <w:rsid w:val="003D4E85"/>
    <w:rsid w:val="003D5DD9"/>
    <w:rsid w:val="003D6A66"/>
    <w:rsid w:val="003D6AE4"/>
    <w:rsid w:val="003D6E1D"/>
    <w:rsid w:val="003D7AED"/>
    <w:rsid w:val="003E06CA"/>
    <w:rsid w:val="003E1198"/>
    <w:rsid w:val="003E1B36"/>
    <w:rsid w:val="003E1C06"/>
    <w:rsid w:val="003E2054"/>
    <w:rsid w:val="003E2D08"/>
    <w:rsid w:val="003E31A1"/>
    <w:rsid w:val="003E3D76"/>
    <w:rsid w:val="003E4EC8"/>
    <w:rsid w:val="003E5810"/>
    <w:rsid w:val="003E62AD"/>
    <w:rsid w:val="003E67C2"/>
    <w:rsid w:val="003E7077"/>
    <w:rsid w:val="003E7D46"/>
    <w:rsid w:val="003F0174"/>
    <w:rsid w:val="003F0416"/>
    <w:rsid w:val="003F1036"/>
    <w:rsid w:val="003F1431"/>
    <w:rsid w:val="003F296E"/>
    <w:rsid w:val="003F2EB4"/>
    <w:rsid w:val="003F32B5"/>
    <w:rsid w:val="003F35C6"/>
    <w:rsid w:val="003F3F32"/>
    <w:rsid w:val="003F4B98"/>
    <w:rsid w:val="003F4CDF"/>
    <w:rsid w:val="003F748E"/>
    <w:rsid w:val="003F75B3"/>
    <w:rsid w:val="003F7C92"/>
    <w:rsid w:val="003F7CAA"/>
    <w:rsid w:val="003F7CB6"/>
    <w:rsid w:val="003F7E68"/>
    <w:rsid w:val="00400044"/>
    <w:rsid w:val="0040089D"/>
    <w:rsid w:val="00400EE0"/>
    <w:rsid w:val="00401438"/>
    <w:rsid w:val="00401B3B"/>
    <w:rsid w:val="00401B8E"/>
    <w:rsid w:val="00402F80"/>
    <w:rsid w:val="004038F4"/>
    <w:rsid w:val="00404338"/>
    <w:rsid w:val="004044E7"/>
    <w:rsid w:val="004047EA"/>
    <w:rsid w:val="00404B12"/>
    <w:rsid w:val="00405588"/>
    <w:rsid w:val="00406A33"/>
    <w:rsid w:val="00406BE6"/>
    <w:rsid w:val="00406EEB"/>
    <w:rsid w:val="004078A7"/>
    <w:rsid w:val="00407D14"/>
    <w:rsid w:val="004103A0"/>
    <w:rsid w:val="00410F5D"/>
    <w:rsid w:val="004112E2"/>
    <w:rsid w:val="00411540"/>
    <w:rsid w:val="00411D28"/>
    <w:rsid w:val="00411F1B"/>
    <w:rsid w:val="00412008"/>
    <w:rsid w:val="00412704"/>
    <w:rsid w:val="00412D3B"/>
    <w:rsid w:val="00413099"/>
    <w:rsid w:val="00413A45"/>
    <w:rsid w:val="00414765"/>
    <w:rsid w:val="00414992"/>
    <w:rsid w:val="00414DDB"/>
    <w:rsid w:val="00416750"/>
    <w:rsid w:val="004171EB"/>
    <w:rsid w:val="004179D2"/>
    <w:rsid w:val="00417D92"/>
    <w:rsid w:val="0042086F"/>
    <w:rsid w:val="00420B07"/>
    <w:rsid w:val="00420EB4"/>
    <w:rsid w:val="0042105D"/>
    <w:rsid w:val="00421982"/>
    <w:rsid w:val="0042268D"/>
    <w:rsid w:val="0042285B"/>
    <w:rsid w:val="00422D37"/>
    <w:rsid w:val="0042404C"/>
    <w:rsid w:val="00425045"/>
    <w:rsid w:val="00425B1C"/>
    <w:rsid w:val="00425FF8"/>
    <w:rsid w:val="0042724A"/>
    <w:rsid w:val="00427460"/>
    <w:rsid w:val="00427D88"/>
    <w:rsid w:val="00430253"/>
    <w:rsid w:val="00430607"/>
    <w:rsid w:val="00430ADE"/>
    <w:rsid w:val="00430B7C"/>
    <w:rsid w:val="004313F8"/>
    <w:rsid w:val="0043159C"/>
    <w:rsid w:val="0043199D"/>
    <w:rsid w:val="00431AF0"/>
    <w:rsid w:val="00431F3E"/>
    <w:rsid w:val="0043239D"/>
    <w:rsid w:val="00432526"/>
    <w:rsid w:val="004328A0"/>
    <w:rsid w:val="00432934"/>
    <w:rsid w:val="004329B3"/>
    <w:rsid w:val="00432A20"/>
    <w:rsid w:val="004332F5"/>
    <w:rsid w:val="00434051"/>
    <w:rsid w:val="0043440B"/>
    <w:rsid w:val="004344DD"/>
    <w:rsid w:val="004348B1"/>
    <w:rsid w:val="00434AE5"/>
    <w:rsid w:val="00435312"/>
    <w:rsid w:val="00435377"/>
    <w:rsid w:val="004354C7"/>
    <w:rsid w:val="00435582"/>
    <w:rsid w:val="0043595C"/>
    <w:rsid w:val="00435D5A"/>
    <w:rsid w:val="0043732E"/>
    <w:rsid w:val="00437A71"/>
    <w:rsid w:val="00437B71"/>
    <w:rsid w:val="00437F35"/>
    <w:rsid w:val="0044015C"/>
    <w:rsid w:val="004407B5"/>
    <w:rsid w:val="00440C03"/>
    <w:rsid w:val="00440CE4"/>
    <w:rsid w:val="00441F4B"/>
    <w:rsid w:val="00443873"/>
    <w:rsid w:val="00443F06"/>
    <w:rsid w:val="00443FE8"/>
    <w:rsid w:val="00444ADB"/>
    <w:rsid w:val="00444F47"/>
    <w:rsid w:val="004452A5"/>
    <w:rsid w:val="004456F4"/>
    <w:rsid w:val="0044593A"/>
    <w:rsid w:val="004459D4"/>
    <w:rsid w:val="004459FC"/>
    <w:rsid w:val="004461CD"/>
    <w:rsid w:val="00446367"/>
    <w:rsid w:val="00446507"/>
    <w:rsid w:val="004468C1"/>
    <w:rsid w:val="00446B36"/>
    <w:rsid w:val="00446C9F"/>
    <w:rsid w:val="00450394"/>
    <w:rsid w:val="0045088D"/>
    <w:rsid w:val="00450E1B"/>
    <w:rsid w:val="0045101E"/>
    <w:rsid w:val="004510BF"/>
    <w:rsid w:val="00452756"/>
    <w:rsid w:val="00452D72"/>
    <w:rsid w:val="00453BA7"/>
    <w:rsid w:val="00454484"/>
    <w:rsid w:val="00454AE0"/>
    <w:rsid w:val="00455468"/>
    <w:rsid w:val="00455BD0"/>
    <w:rsid w:val="00455F2E"/>
    <w:rsid w:val="004570AF"/>
    <w:rsid w:val="004575BB"/>
    <w:rsid w:val="0045762D"/>
    <w:rsid w:val="0045779B"/>
    <w:rsid w:val="00457B90"/>
    <w:rsid w:val="00457BF0"/>
    <w:rsid w:val="004602DC"/>
    <w:rsid w:val="00460BE5"/>
    <w:rsid w:val="00460CB7"/>
    <w:rsid w:val="00461C20"/>
    <w:rsid w:val="004628EC"/>
    <w:rsid w:val="004631CB"/>
    <w:rsid w:val="004636C1"/>
    <w:rsid w:val="0046402E"/>
    <w:rsid w:val="00464D26"/>
    <w:rsid w:val="00464E0D"/>
    <w:rsid w:val="00464FA0"/>
    <w:rsid w:val="00465181"/>
    <w:rsid w:val="004653EC"/>
    <w:rsid w:val="00465436"/>
    <w:rsid w:val="004655CA"/>
    <w:rsid w:val="00465D9C"/>
    <w:rsid w:val="00466293"/>
    <w:rsid w:val="0046659B"/>
    <w:rsid w:val="00466C4D"/>
    <w:rsid w:val="00466E09"/>
    <w:rsid w:val="0046772F"/>
    <w:rsid w:val="00467E23"/>
    <w:rsid w:val="00470425"/>
    <w:rsid w:val="00471FF7"/>
    <w:rsid w:val="004730DF"/>
    <w:rsid w:val="004738A9"/>
    <w:rsid w:val="00474637"/>
    <w:rsid w:val="00474C17"/>
    <w:rsid w:val="0047513D"/>
    <w:rsid w:val="00475A44"/>
    <w:rsid w:val="00475ABC"/>
    <w:rsid w:val="00476351"/>
    <w:rsid w:val="00476649"/>
    <w:rsid w:val="004770B1"/>
    <w:rsid w:val="00477939"/>
    <w:rsid w:val="0047795D"/>
    <w:rsid w:val="00477BC6"/>
    <w:rsid w:val="0048024D"/>
    <w:rsid w:val="00480519"/>
    <w:rsid w:val="00480B64"/>
    <w:rsid w:val="004818AA"/>
    <w:rsid w:val="00481935"/>
    <w:rsid w:val="00482925"/>
    <w:rsid w:val="00482AC1"/>
    <w:rsid w:val="00482BC8"/>
    <w:rsid w:val="00482D2D"/>
    <w:rsid w:val="00482FA2"/>
    <w:rsid w:val="004838AB"/>
    <w:rsid w:val="00483AF8"/>
    <w:rsid w:val="00483F4E"/>
    <w:rsid w:val="004842D2"/>
    <w:rsid w:val="00484380"/>
    <w:rsid w:val="004850FE"/>
    <w:rsid w:val="00485F8F"/>
    <w:rsid w:val="00485FE1"/>
    <w:rsid w:val="0048625C"/>
    <w:rsid w:val="00486568"/>
    <w:rsid w:val="0048672A"/>
    <w:rsid w:val="0048756B"/>
    <w:rsid w:val="004876B8"/>
    <w:rsid w:val="00490789"/>
    <w:rsid w:val="00490C75"/>
    <w:rsid w:val="00490CC2"/>
    <w:rsid w:val="004913E8"/>
    <w:rsid w:val="004929F9"/>
    <w:rsid w:val="00493E5A"/>
    <w:rsid w:val="004948C9"/>
    <w:rsid w:val="0049491D"/>
    <w:rsid w:val="00494D1C"/>
    <w:rsid w:val="00494D95"/>
    <w:rsid w:val="0049506A"/>
    <w:rsid w:val="0049522F"/>
    <w:rsid w:val="00495F1A"/>
    <w:rsid w:val="00496152"/>
    <w:rsid w:val="004963C2"/>
    <w:rsid w:val="0049664C"/>
    <w:rsid w:val="00496EF6"/>
    <w:rsid w:val="0049703F"/>
    <w:rsid w:val="00497143"/>
    <w:rsid w:val="004971C5"/>
    <w:rsid w:val="0049774D"/>
    <w:rsid w:val="00497810"/>
    <w:rsid w:val="00497AFA"/>
    <w:rsid w:val="00497B1E"/>
    <w:rsid w:val="00497D77"/>
    <w:rsid w:val="00497E08"/>
    <w:rsid w:val="00497EA8"/>
    <w:rsid w:val="004A0367"/>
    <w:rsid w:val="004A0F6F"/>
    <w:rsid w:val="004A19DF"/>
    <w:rsid w:val="004A1B8D"/>
    <w:rsid w:val="004A2056"/>
    <w:rsid w:val="004A228D"/>
    <w:rsid w:val="004A2BC0"/>
    <w:rsid w:val="004A2D13"/>
    <w:rsid w:val="004A3130"/>
    <w:rsid w:val="004A3734"/>
    <w:rsid w:val="004A3D3B"/>
    <w:rsid w:val="004A4102"/>
    <w:rsid w:val="004A4D30"/>
    <w:rsid w:val="004A4DDA"/>
    <w:rsid w:val="004A52C5"/>
    <w:rsid w:val="004A6413"/>
    <w:rsid w:val="004A64DD"/>
    <w:rsid w:val="004A6786"/>
    <w:rsid w:val="004A6D3F"/>
    <w:rsid w:val="004A7436"/>
    <w:rsid w:val="004B0348"/>
    <w:rsid w:val="004B1532"/>
    <w:rsid w:val="004B1D2E"/>
    <w:rsid w:val="004B1FA6"/>
    <w:rsid w:val="004B2B8E"/>
    <w:rsid w:val="004B303F"/>
    <w:rsid w:val="004B3197"/>
    <w:rsid w:val="004B32A1"/>
    <w:rsid w:val="004B3330"/>
    <w:rsid w:val="004B3C6B"/>
    <w:rsid w:val="004B4990"/>
    <w:rsid w:val="004B4C87"/>
    <w:rsid w:val="004B4F7D"/>
    <w:rsid w:val="004B530E"/>
    <w:rsid w:val="004B54A2"/>
    <w:rsid w:val="004B59E7"/>
    <w:rsid w:val="004B6CE8"/>
    <w:rsid w:val="004B7172"/>
    <w:rsid w:val="004B7F89"/>
    <w:rsid w:val="004C137D"/>
    <w:rsid w:val="004C1424"/>
    <w:rsid w:val="004C1643"/>
    <w:rsid w:val="004C1FEF"/>
    <w:rsid w:val="004C25F9"/>
    <w:rsid w:val="004C2696"/>
    <w:rsid w:val="004C2B53"/>
    <w:rsid w:val="004C2B85"/>
    <w:rsid w:val="004C2D0B"/>
    <w:rsid w:val="004C30C8"/>
    <w:rsid w:val="004C3693"/>
    <w:rsid w:val="004C378C"/>
    <w:rsid w:val="004C3B77"/>
    <w:rsid w:val="004C3DD5"/>
    <w:rsid w:val="004C43F2"/>
    <w:rsid w:val="004C482B"/>
    <w:rsid w:val="004C4B2E"/>
    <w:rsid w:val="004C5206"/>
    <w:rsid w:val="004C5316"/>
    <w:rsid w:val="004C5532"/>
    <w:rsid w:val="004C5E46"/>
    <w:rsid w:val="004C6790"/>
    <w:rsid w:val="004C694D"/>
    <w:rsid w:val="004C7105"/>
    <w:rsid w:val="004C7148"/>
    <w:rsid w:val="004C78F0"/>
    <w:rsid w:val="004D066B"/>
    <w:rsid w:val="004D0FEC"/>
    <w:rsid w:val="004D1212"/>
    <w:rsid w:val="004D2847"/>
    <w:rsid w:val="004D293A"/>
    <w:rsid w:val="004D3550"/>
    <w:rsid w:val="004D3557"/>
    <w:rsid w:val="004D357F"/>
    <w:rsid w:val="004D361C"/>
    <w:rsid w:val="004D4F9E"/>
    <w:rsid w:val="004D5BBE"/>
    <w:rsid w:val="004D6838"/>
    <w:rsid w:val="004D68E7"/>
    <w:rsid w:val="004D7287"/>
    <w:rsid w:val="004D7929"/>
    <w:rsid w:val="004D7C0C"/>
    <w:rsid w:val="004E0062"/>
    <w:rsid w:val="004E00EA"/>
    <w:rsid w:val="004E040B"/>
    <w:rsid w:val="004E0A59"/>
    <w:rsid w:val="004E14CE"/>
    <w:rsid w:val="004E1559"/>
    <w:rsid w:val="004E176E"/>
    <w:rsid w:val="004E1BEE"/>
    <w:rsid w:val="004E1CF7"/>
    <w:rsid w:val="004E24AF"/>
    <w:rsid w:val="004E2C8C"/>
    <w:rsid w:val="004E3B30"/>
    <w:rsid w:val="004E3C39"/>
    <w:rsid w:val="004E3EC7"/>
    <w:rsid w:val="004E4279"/>
    <w:rsid w:val="004E4477"/>
    <w:rsid w:val="004E5ABF"/>
    <w:rsid w:val="004E6149"/>
    <w:rsid w:val="004E6415"/>
    <w:rsid w:val="004E64A5"/>
    <w:rsid w:val="004E688D"/>
    <w:rsid w:val="004E7805"/>
    <w:rsid w:val="004E7CDD"/>
    <w:rsid w:val="004E7D29"/>
    <w:rsid w:val="004F0A58"/>
    <w:rsid w:val="004F0CE1"/>
    <w:rsid w:val="004F1179"/>
    <w:rsid w:val="004F1821"/>
    <w:rsid w:val="004F1BAD"/>
    <w:rsid w:val="004F208E"/>
    <w:rsid w:val="004F230C"/>
    <w:rsid w:val="004F2681"/>
    <w:rsid w:val="004F2C5B"/>
    <w:rsid w:val="004F2D38"/>
    <w:rsid w:val="004F34F7"/>
    <w:rsid w:val="004F38B5"/>
    <w:rsid w:val="004F3DAF"/>
    <w:rsid w:val="004F4033"/>
    <w:rsid w:val="004F40CF"/>
    <w:rsid w:val="004F43A3"/>
    <w:rsid w:val="004F5317"/>
    <w:rsid w:val="004F6A0F"/>
    <w:rsid w:val="004F7168"/>
    <w:rsid w:val="004F7941"/>
    <w:rsid w:val="005004AC"/>
    <w:rsid w:val="005007F2"/>
    <w:rsid w:val="00500866"/>
    <w:rsid w:val="00500E41"/>
    <w:rsid w:val="0050140B"/>
    <w:rsid w:val="00501476"/>
    <w:rsid w:val="005021EF"/>
    <w:rsid w:val="00503FFB"/>
    <w:rsid w:val="00505004"/>
    <w:rsid w:val="00505393"/>
    <w:rsid w:val="00505677"/>
    <w:rsid w:val="0050600C"/>
    <w:rsid w:val="0050656C"/>
    <w:rsid w:val="00506C6B"/>
    <w:rsid w:val="00511358"/>
    <w:rsid w:val="00511DA3"/>
    <w:rsid w:val="00513E0A"/>
    <w:rsid w:val="0051412F"/>
    <w:rsid w:val="005144A7"/>
    <w:rsid w:val="00514AB9"/>
    <w:rsid w:val="005150F2"/>
    <w:rsid w:val="00515CFD"/>
    <w:rsid w:val="00515FB5"/>
    <w:rsid w:val="005160C8"/>
    <w:rsid w:val="005162F6"/>
    <w:rsid w:val="005163AD"/>
    <w:rsid w:val="0051734A"/>
    <w:rsid w:val="00517AD4"/>
    <w:rsid w:val="00517F31"/>
    <w:rsid w:val="00517FE9"/>
    <w:rsid w:val="005201EB"/>
    <w:rsid w:val="00520F47"/>
    <w:rsid w:val="0052119F"/>
    <w:rsid w:val="00521285"/>
    <w:rsid w:val="00521344"/>
    <w:rsid w:val="005218DC"/>
    <w:rsid w:val="005219DA"/>
    <w:rsid w:val="00521AA8"/>
    <w:rsid w:val="00521B07"/>
    <w:rsid w:val="00521E57"/>
    <w:rsid w:val="00521FCF"/>
    <w:rsid w:val="005222C6"/>
    <w:rsid w:val="00522B6A"/>
    <w:rsid w:val="00522E37"/>
    <w:rsid w:val="005230EC"/>
    <w:rsid w:val="005237A5"/>
    <w:rsid w:val="005238DC"/>
    <w:rsid w:val="00523EA1"/>
    <w:rsid w:val="00524A5C"/>
    <w:rsid w:val="00524E18"/>
    <w:rsid w:val="0052549C"/>
    <w:rsid w:val="00525E9F"/>
    <w:rsid w:val="00526706"/>
    <w:rsid w:val="00526A38"/>
    <w:rsid w:val="00526FEA"/>
    <w:rsid w:val="0052703C"/>
    <w:rsid w:val="00527BB0"/>
    <w:rsid w:val="00527E87"/>
    <w:rsid w:val="00527EFF"/>
    <w:rsid w:val="005303CE"/>
    <w:rsid w:val="00530AE7"/>
    <w:rsid w:val="005315E1"/>
    <w:rsid w:val="005316A9"/>
    <w:rsid w:val="00531997"/>
    <w:rsid w:val="00531D3E"/>
    <w:rsid w:val="0053242B"/>
    <w:rsid w:val="005331C4"/>
    <w:rsid w:val="0053361C"/>
    <w:rsid w:val="00533799"/>
    <w:rsid w:val="005343FB"/>
    <w:rsid w:val="00534645"/>
    <w:rsid w:val="00534A71"/>
    <w:rsid w:val="00534CA5"/>
    <w:rsid w:val="00534F59"/>
    <w:rsid w:val="0053550A"/>
    <w:rsid w:val="0053604C"/>
    <w:rsid w:val="00536337"/>
    <w:rsid w:val="005363D3"/>
    <w:rsid w:val="005376D7"/>
    <w:rsid w:val="00540352"/>
    <w:rsid w:val="00540AAC"/>
    <w:rsid w:val="00540CEC"/>
    <w:rsid w:val="005418E5"/>
    <w:rsid w:val="00541E6E"/>
    <w:rsid w:val="00541F4D"/>
    <w:rsid w:val="005427AE"/>
    <w:rsid w:val="00542835"/>
    <w:rsid w:val="00542C3F"/>
    <w:rsid w:val="0054342A"/>
    <w:rsid w:val="0054407F"/>
    <w:rsid w:val="005449F9"/>
    <w:rsid w:val="005454C8"/>
    <w:rsid w:val="00545E78"/>
    <w:rsid w:val="00546010"/>
    <w:rsid w:val="00546032"/>
    <w:rsid w:val="00546039"/>
    <w:rsid w:val="00546534"/>
    <w:rsid w:val="00546881"/>
    <w:rsid w:val="00546F1A"/>
    <w:rsid w:val="005477C8"/>
    <w:rsid w:val="00547D79"/>
    <w:rsid w:val="00550842"/>
    <w:rsid w:val="00550EB4"/>
    <w:rsid w:val="005518CF"/>
    <w:rsid w:val="00551D4A"/>
    <w:rsid w:val="00552F7D"/>
    <w:rsid w:val="00552FC0"/>
    <w:rsid w:val="005541FC"/>
    <w:rsid w:val="00554531"/>
    <w:rsid w:val="00554750"/>
    <w:rsid w:val="00555124"/>
    <w:rsid w:val="005559AA"/>
    <w:rsid w:val="005562F5"/>
    <w:rsid w:val="005565A1"/>
    <w:rsid w:val="00556AA6"/>
    <w:rsid w:val="00557779"/>
    <w:rsid w:val="0056010C"/>
    <w:rsid w:val="00560471"/>
    <w:rsid w:val="00560814"/>
    <w:rsid w:val="00561089"/>
    <w:rsid w:val="0056165C"/>
    <w:rsid w:val="005620CA"/>
    <w:rsid w:val="0056284F"/>
    <w:rsid w:val="005634C7"/>
    <w:rsid w:val="00563978"/>
    <w:rsid w:val="00564A75"/>
    <w:rsid w:val="005651C3"/>
    <w:rsid w:val="005651C9"/>
    <w:rsid w:val="00565F55"/>
    <w:rsid w:val="00566688"/>
    <w:rsid w:val="00566706"/>
    <w:rsid w:val="00566AE7"/>
    <w:rsid w:val="00566D0D"/>
    <w:rsid w:val="00566E58"/>
    <w:rsid w:val="005675D4"/>
    <w:rsid w:val="00570531"/>
    <w:rsid w:val="00570671"/>
    <w:rsid w:val="005711B8"/>
    <w:rsid w:val="005713F8"/>
    <w:rsid w:val="00571A11"/>
    <w:rsid w:val="00572094"/>
    <w:rsid w:val="00572307"/>
    <w:rsid w:val="005723CF"/>
    <w:rsid w:val="005725FB"/>
    <w:rsid w:val="0057262F"/>
    <w:rsid w:val="00573225"/>
    <w:rsid w:val="005735EF"/>
    <w:rsid w:val="00573D0B"/>
    <w:rsid w:val="0057467A"/>
    <w:rsid w:val="00574A7C"/>
    <w:rsid w:val="005758B0"/>
    <w:rsid w:val="00575F6A"/>
    <w:rsid w:val="0057601E"/>
    <w:rsid w:val="0057642E"/>
    <w:rsid w:val="00576CB2"/>
    <w:rsid w:val="0057788F"/>
    <w:rsid w:val="00577E10"/>
    <w:rsid w:val="00581B4B"/>
    <w:rsid w:val="00581ED8"/>
    <w:rsid w:val="00581F9D"/>
    <w:rsid w:val="005830F9"/>
    <w:rsid w:val="00583E16"/>
    <w:rsid w:val="00584C5B"/>
    <w:rsid w:val="005850C2"/>
    <w:rsid w:val="00585A0D"/>
    <w:rsid w:val="00585BEE"/>
    <w:rsid w:val="00585D48"/>
    <w:rsid w:val="00585D68"/>
    <w:rsid w:val="0058623E"/>
    <w:rsid w:val="00586A30"/>
    <w:rsid w:val="00586A7F"/>
    <w:rsid w:val="005873DC"/>
    <w:rsid w:val="005876AC"/>
    <w:rsid w:val="005907E1"/>
    <w:rsid w:val="00590C7D"/>
    <w:rsid w:val="00590F74"/>
    <w:rsid w:val="005920C0"/>
    <w:rsid w:val="00592E39"/>
    <w:rsid w:val="0059408A"/>
    <w:rsid w:val="005946E7"/>
    <w:rsid w:val="00594A40"/>
    <w:rsid w:val="00594E77"/>
    <w:rsid w:val="00594EF3"/>
    <w:rsid w:val="0059546E"/>
    <w:rsid w:val="00596206"/>
    <w:rsid w:val="00596C66"/>
    <w:rsid w:val="00596DD5"/>
    <w:rsid w:val="00597003"/>
    <w:rsid w:val="005A000F"/>
    <w:rsid w:val="005A032F"/>
    <w:rsid w:val="005A0AB8"/>
    <w:rsid w:val="005A0F26"/>
    <w:rsid w:val="005A0F60"/>
    <w:rsid w:val="005A152C"/>
    <w:rsid w:val="005A1A69"/>
    <w:rsid w:val="005A1C9D"/>
    <w:rsid w:val="005A1F10"/>
    <w:rsid w:val="005A36FF"/>
    <w:rsid w:val="005A38B5"/>
    <w:rsid w:val="005A3EC1"/>
    <w:rsid w:val="005A4599"/>
    <w:rsid w:val="005A4688"/>
    <w:rsid w:val="005A46BC"/>
    <w:rsid w:val="005A4A1C"/>
    <w:rsid w:val="005A538E"/>
    <w:rsid w:val="005A53AA"/>
    <w:rsid w:val="005A5468"/>
    <w:rsid w:val="005A568F"/>
    <w:rsid w:val="005A5964"/>
    <w:rsid w:val="005A644C"/>
    <w:rsid w:val="005A6D17"/>
    <w:rsid w:val="005A70B6"/>
    <w:rsid w:val="005A7493"/>
    <w:rsid w:val="005B021B"/>
    <w:rsid w:val="005B02F3"/>
    <w:rsid w:val="005B08E6"/>
    <w:rsid w:val="005B0A2A"/>
    <w:rsid w:val="005B0B33"/>
    <w:rsid w:val="005B0D48"/>
    <w:rsid w:val="005B1330"/>
    <w:rsid w:val="005B191A"/>
    <w:rsid w:val="005B1C35"/>
    <w:rsid w:val="005B1E12"/>
    <w:rsid w:val="005B2B74"/>
    <w:rsid w:val="005B2C77"/>
    <w:rsid w:val="005B2D94"/>
    <w:rsid w:val="005B3278"/>
    <w:rsid w:val="005B3C77"/>
    <w:rsid w:val="005B3F61"/>
    <w:rsid w:val="005B440B"/>
    <w:rsid w:val="005B5679"/>
    <w:rsid w:val="005B56ED"/>
    <w:rsid w:val="005B56F3"/>
    <w:rsid w:val="005B5AE2"/>
    <w:rsid w:val="005B5C94"/>
    <w:rsid w:val="005B5F47"/>
    <w:rsid w:val="005B70EB"/>
    <w:rsid w:val="005B764D"/>
    <w:rsid w:val="005C00A2"/>
    <w:rsid w:val="005C029B"/>
    <w:rsid w:val="005C0410"/>
    <w:rsid w:val="005C06FE"/>
    <w:rsid w:val="005C1521"/>
    <w:rsid w:val="005C17D1"/>
    <w:rsid w:val="005C1972"/>
    <w:rsid w:val="005C1AFE"/>
    <w:rsid w:val="005C1B91"/>
    <w:rsid w:val="005C2263"/>
    <w:rsid w:val="005C294B"/>
    <w:rsid w:val="005C2A9C"/>
    <w:rsid w:val="005C37B5"/>
    <w:rsid w:val="005C388A"/>
    <w:rsid w:val="005C417E"/>
    <w:rsid w:val="005C487C"/>
    <w:rsid w:val="005C4BEC"/>
    <w:rsid w:val="005C4C12"/>
    <w:rsid w:val="005C51B7"/>
    <w:rsid w:val="005C59D3"/>
    <w:rsid w:val="005C59EF"/>
    <w:rsid w:val="005C5E81"/>
    <w:rsid w:val="005C5F98"/>
    <w:rsid w:val="005C6331"/>
    <w:rsid w:val="005C6BB7"/>
    <w:rsid w:val="005C6FCC"/>
    <w:rsid w:val="005C70D1"/>
    <w:rsid w:val="005C731D"/>
    <w:rsid w:val="005C7516"/>
    <w:rsid w:val="005C7694"/>
    <w:rsid w:val="005D08F4"/>
    <w:rsid w:val="005D1540"/>
    <w:rsid w:val="005D1F76"/>
    <w:rsid w:val="005D1FCF"/>
    <w:rsid w:val="005D22A4"/>
    <w:rsid w:val="005D24CD"/>
    <w:rsid w:val="005D24EB"/>
    <w:rsid w:val="005D29FD"/>
    <w:rsid w:val="005D39D9"/>
    <w:rsid w:val="005D3A48"/>
    <w:rsid w:val="005D3B06"/>
    <w:rsid w:val="005D4BDC"/>
    <w:rsid w:val="005D4EB5"/>
    <w:rsid w:val="005D59D9"/>
    <w:rsid w:val="005D67CB"/>
    <w:rsid w:val="005D6DCD"/>
    <w:rsid w:val="005D74E5"/>
    <w:rsid w:val="005D74EF"/>
    <w:rsid w:val="005D7549"/>
    <w:rsid w:val="005D7D12"/>
    <w:rsid w:val="005E0833"/>
    <w:rsid w:val="005E144E"/>
    <w:rsid w:val="005E146C"/>
    <w:rsid w:val="005E1B54"/>
    <w:rsid w:val="005E2289"/>
    <w:rsid w:val="005E2F2F"/>
    <w:rsid w:val="005E3B5A"/>
    <w:rsid w:val="005E4302"/>
    <w:rsid w:val="005E46FF"/>
    <w:rsid w:val="005E49C3"/>
    <w:rsid w:val="005E4E2F"/>
    <w:rsid w:val="005E4FE6"/>
    <w:rsid w:val="005E5662"/>
    <w:rsid w:val="005E5765"/>
    <w:rsid w:val="005E5B92"/>
    <w:rsid w:val="005E5C6B"/>
    <w:rsid w:val="005E60B9"/>
    <w:rsid w:val="005E62F5"/>
    <w:rsid w:val="005E6435"/>
    <w:rsid w:val="005E65FC"/>
    <w:rsid w:val="005E69D3"/>
    <w:rsid w:val="005E6CDD"/>
    <w:rsid w:val="005E73F2"/>
    <w:rsid w:val="005E77EB"/>
    <w:rsid w:val="005F09C5"/>
    <w:rsid w:val="005F0A1B"/>
    <w:rsid w:val="005F0F31"/>
    <w:rsid w:val="005F1B78"/>
    <w:rsid w:val="005F276E"/>
    <w:rsid w:val="005F30F6"/>
    <w:rsid w:val="005F41BA"/>
    <w:rsid w:val="005F438D"/>
    <w:rsid w:val="005F4B4D"/>
    <w:rsid w:val="005F4C96"/>
    <w:rsid w:val="005F5A34"/>
    <w:rsid w:val="005F5DB9"/>
    <w:rsid w:val="005F5F3B"/>
    <w:rsid w:val="005F6085"/>
    <w:rsid w:val="005F6A42"/>
    <w:rsid w:val="005F6EBB"/>
    <w:rsid w:val="005F7474"/>
    <w:rsid w:val="005F77CB"/>
    <w:rsid w:val="00600AB3"/>
    <w:rsid w:val="00602323"/>
    <w:rsid w:val="00602A9F"/>
    <w:rsid w:val="00602B14"/>
    <w:rsid w:val="00602C8E"/>
    <w:rsid w:val="00602EA6"/>
    <w:rsid w:val="0060359F"/>
    <w:rsid w:val="006041EE"/>
    <w:rsid w:val="00604F6F"/>
    <w:rsid w:val="006053BE"/>
    <w:rsid w:val="00605CF6"/>
    <w:rsid w:val="00605E88"/>
    <w:rsid w:val="00606280"/>
    <w:rsid w:val="006062A0"/>
    <w:rsid w:val="006067FE"/>
    <w:rsid w:val="0060691B"/>
    <w:rsid w:val="006069D4"/>
    <w:rsid w:val="00606BFC"/>
    <w:rsid w:val="00606C7B"/>
    <w:rsid w:val="006077FA"/>
    <w:rsid w:val="00607D30"/>
    <w:rsid w:val="00607EEA"/>
    <w:rsid w:val="0061014D"/>
    <w:rsid w:val="0061037A"/>
    <w:rsid w:val="00610579"/>
    <w:rsid w:val="0061075D"/>
    <w:rsid w:val="00610C77"/>
    <w:rsid w:val="006112BF"/>
    <w:rsid w:val="00611E47"/>
    <w:rsid w:val="006126EA"/>
    <w:rsid w:val="00612BBC"/>
    <w:rsid w:val="00612D32"/>
    <w:rsid w:val="00612ECF"/>
    <w:rsid w:val="0061326F"/>
    <w:rsid w:val="006133B3"/>
    <w:rsid w:val="00613755"/>
    <w:rsid w:val="0061378A"/>
    <w:rsid w:val="0061398A"/>
    <w:rsid w:val="00613DE6"/>
    <w:rsid w:val="0061446E"/>
    <w:rsid w:val="00614DEE"/>
    <w:rsid w:val="00614E95"/>
    <w:rsid w:val="00615654"/>
    <w:rsid w:val="00615663"/>
    <w:rsid w:val="00616A37"/>
    <w:rsid w:val="00616E20"/>
    <w:rsid w:val="00620EF4"/>
    <w:rsid w:val="00621BD7"/>
    <w:rsid w:val="006223B1"/>
    <w:rsid w:val="0062290A"/>
    <w:rsid w:val="006230A5"/>
    <w:rsid w:val="00623175"/>
    <w:rsid w:val="00623635"/>
    <w:rsid w:val="00624795"/>
    <w:rsid w:val="00624938"/>
    <w:rsid w:val="00624BCC"/>
    <w:rsid w:val="00624BFC"/>
    <w:rsid w:val="006254E6"/>
    <w:rsid w:val="00625834"/>
    <w:rsid w:val="00625A1C"/>
    <w:rsid w:val="00626964"/>
    <w:rsid w:val="00626FA3"/>
    <w:rsid w:val="0062719B"/>
    <w:rsid w:val="006279B2"/>
    <w:rsid w:val="00627A34"/>
    <w:rsid w:val="00627A93"/>
    <w:rsid w:val="00627D2F"/>
    <w:rsid w:val="00627F40"/>
    <w:rsid w:val="006307A1"/>
    <w:rsid w:val="00630AB4"/>
    <w:rsid w:val="00630CAE"/>
    <w:rsid w:val="00631507"/>
    <w:rsid w:val="00631ABE"/>
    <w:rsid w:val="006326A7"/>
    <w:rsid w:val="00632E0A"/>
    <w:rsid w:val="006330A4"/>
    <w:rsid w:val="00633902"/>
    <w:rsid w:val="00634262"/>
    <w:rsid w:val="00634B52"/>
    <w:rsid w:val="00634F6B"/>
    <w:rsid w:val="00635347"/>
    <w:rsid w:val="00635A9B"/>
    <w:rsid w:val="00640182"/>
    <w:rsid w:val="00640864"/>
    <w:rsid w:val="006409BD"/>
    <w:rsid w:val="00640FCC"/>
    <w:rsid w:val="006410CE"/>
    <w:rsid w:val="00641178"/>
    <w:rsid w:val="006411FB"/>
    <w:rsid w:val="00641C15"/>
    <w:rsid w:val="006420E9"/>
    <w:rsid w:val="00642AAF"/>
    <w:rsid w:val="00642ED9"/>
    <w:rsid w:val="00642F6E"/>
    <w:rsid w:val="00642F6F"/>
    <w:rsid w:val="006437C0"/>
    <w:rsid w:val="0064418D"/>
    <w:rsid w:val="0064457C"/>
    <w:rsid w:val="00644B73"/>
    <w:rsid w:val="00644D73"/>
    <w:rsid w:val="00645381"/>
    <w:rsid w:val="00645A35"/>
    <w:rsid w:val="00645BD1"/>
    <w:rsid w:val="00646306"/>
    <w:rsid w:val="006467A4"/>
    <w:rsid w:val="006467AE"/>
    <w:rsid w:val="0064681F"/>
    <w:rsid w:val="00646F2D"/>
    <w:rsid w:val="00647628"/>
    <w:rsid w:val="00647A45"/>
    <w:rsid w:val="00647E03"/>
    <w:rsid w:val="00650837"/>
    <w:rsid w:val="00650F4E"/>
    <w:rsid w:val="0065117B"/>
    <w:rsid w:val="0065124E"/>
    <w:rsid w:val="00651458"/>
    <w:rsid w:val="006514A0"/>
    <w:rsid w:val="0065186F"/>
    <w:rsid w:val="00651D46"/>
    <w:rsid w:val="0065237B"/>
    <w:rsid w:val="006523A5"/>
    <w:rsid w:val="006527F4"/>
    <w:rsid w:val="006533AD"/>
    <w:rsid w:val="006533B7"/>
    <w:rsid w:val="0065349C"/>
    <w:rsid w:val="00653766"/>
    <w:rsid w:val="00653C6E"/>
    <w:rsid w:val="00653CDE"/>
    <w:rsid w:val="00655104"/>
    <w:rsid w:val="006553D1"/>
    <w:rsid w:val="006559B8"/>
    <w:rsid w:val="00655DA3"/>
    <w:rsid w:val="006570D3"/>
    <w:rsid w:val="00657C3B"/>
    <w:rsid w:val="00657CCE"/>
    <w:rsid w:val="006606FF"/>
    <w:rsid w:val="00660991"/>
    <w:rsid w:val="00660FE2"/>
    <w:rsid w:val="00661012"/>
    <w:rsid w:val="006615D7"/>
    <w:rsid w:val="0066162F"/>
    <w:rsid w:val="00661EAA"/>
    <w:rsid w:val="00661EE5"/>
    <w:rsid w:val="006620C3"/>
    <w:rsid w:val="006630AC"/>
    <w:rsid w:val="00663509"/>
    <w:rsid w:val="00663CB2"/>
    <w:rsid w:val="00665109"/>
    <w:rsid w:val="00665875"/>
    <w:rsid w:val="00665A07"/>
    <w:rsid w:val="0066747E"/>
    <w:rsid w:val="00667486"/>
    <w:rsid w:val="00667CF4"/>
    <w:rsid w:val="00667EE3"/>
    <w:rsid w:val="00670B0B"/>
    <w:rsid w:val="00671797"/>
    <w:rsid w:val="00671C25"/>
    <w:rsid w:val="00671CD3"/>
    <w:rsid w:val="0067289D"/>
    <w:rsid w:val="00672B1D"/>
    <w:rsid w:val="00673015"/>
    <w:rsid w:val="00673324"/>
    <w:rsid w:val="006741C1"/>
    <w:rsid w:val="006744F9"/>
    <w:rsid w:val="00674678"/>
    <w:rsid w:val="0067478F"/>
    <w:rsid w:val="00675533"/>
    <w:rsid w:val="00675681"/>
    <w:rsid w:val="006762FB"/>
    <w:rsid w:val="00676BEF"/>
    <w:rsid w:val="00676D05"/>
    <w:rsid w:val="00677A48"/>
    <w:rsid w:val="00680307"/>
    <w:rsid w:val="00681814"/>
    <w:rsid w:val="006820FA"/>
    <w:rsid w:val="006826AA"/>
    <w:rsid w:val="00682AB1"/>
    <w:rsid w:val="00682D0D"/>
    <w:rsid w:val="0068326D"/>
    <w:rsid w:val="006835AA"/>
    <w:rsid w:val="00683F7F"/>
    <w:rsid w:val="0068401A"/>
    <w:rsid w:val="006840C5"/>
    <w:rsid w:val="00684E4F"/>
    <w:rsid w:val="00684EED"/>
    <w:rsid w:val="0068504D"/>
    <w:rsid w:val="006850C2"/>
    <w:rsid w:val="006853D5"/>
    <w:rsid w:val="00685453"/>
    <w:rsid w:val="006856F3"/>
    <w:rsid w:val="006863CE"/>
    <w:rsid w:val="00686531"/>
    <w:rsid w:val="006866BD"/>
    <w:rsid w:val="00686E66"/>
    <w:rsid w:val="0068792A"/>
    <w:rsid w:val="00687981"/>
    <w:rsid w:val="00690008"/>
    <w:rsid w:val="006909A7"/>
    <w:rsid w:val="00690BDA"/>
    <w:rsid w:val="00690D37"/>
    <w:rsid w:val="00691F74"/>
    <w:rsid w:val="00691FB6"/>
    <w:rsid w:val="0069256A"/>
    <w:rsid w:val="00693EBF"/>
    <w:rsid w:val="00693F9A"/>
    <w:rsid w:val="0069414F"/>
    <w:rsid w:val="00694D50"/>
    <w:rsid w:val="00694DF3"/>
    <w:rsid w:val="006954DB"/>
    <w:rsid w:val="006958D9"/>
    <w:rsid w:val="00695BFA"/>
    <w:rsid w:val="00695FFE"/>
    <w:rsid w:val="006961AD"/>
    <w:rsid w:val="006962B9"/>
    <w:rsid w:val="00696317"/>
    <w:rsid w:val="0069632B"/>
    <w:rsid w:val="00696642"/>
    <w:rsid w:val="00696A27"/>
    <w:rsid w:val="00696FC5"/>
    <w:rsid w:val="00697FC5"/>
    <w:rsid w:val="006A08E9"/>
    <w:rsid w:val="006A12F7"/>
    <w:rsid w:val="006A1FCA"/>
    <w:rsid w:val="006A207E"/>
    <w:rsid w:val="006A2659"/>
    <w:rsid w:val="006A3B5C"/>
    <w:rsid w:val="006A3BBA"/>
    <w:rsid w:val="006A3CFE"/>
    <w:rsid w:val="006A4481"/>
    <w:rsid w:val="006A49CA"/>
    <w:rsid w:val="006A4A1E"/>
    <w:rsid w:val="006A4B3B"/>
    <w:rsid w:val="006A520F"/>
    <w:rsid w:val="006A5382"/>
    <w:rsid w:val="006A55C7"/>
    <w:rsid w:val="006A59BE"/>
    <w:rsid w:val="006A5D37"/>
    <w:rsid w:val="006A5E5A"/>
    <w:rsid w:val="006A68AE"/>
    <w:rsid w:val="006A6B17"/>
    <w:rsid w:val="006A6C4B"/>
    <w:rsid w:val="006A7072"/>
    <w:rsid w:val="006A75EB"/>
    <w:rsid w:val="006A7B6A"/>
    <w:rsid w:val="006A7D4E"/>
    <w:rsid w:val="006B0040"/>
    <w:rsid w:val="006B013A"/>
    <w:rsid w:val="006B04A4"/>
    <w:rsid w:val="006B0A39"/>
    <w:rsid w:val="006B122F"/>
    <w:rsid w:val="006B25C5"/>
    <w:rsid w:val="006B269C"/>
    <w:rsid w:val="006B2E78"/>
    <w:rsid w:val="006B344F"/>
    <w:rsid w:val="006B3615"/>
    <w:rsid w:val="006B3C26"/>
    <w:rsid w:val="006B4D97"/>
    <w:rsid w:val="006B4E5F"/>
    <w:rsid w:val="006B5414"/>
    <w:rsid w:val="006B5416"/>
    <w:rsid w:val="006B5D62"/>
    <w:rsid w:val="006B5F66"/>
    <w:rsid w:val="006B6871"/>
    <w:rsid w:val="006B68E8"/>
    <w:rsid w:val="006B6ABD"/>
    <w:rsid w:val="006B782C"/>
    <w:rsid w:val="006B7962"/>
    <w:rsid w:val="006B7E72"/>
    <w:rsid w:val="006C06FB"/>
    <w:rsid w:val="006C0B39"/>
    <w:rsid w:val="006C15B1"/>
    <w:rsid w:val="006C1C30"/>
    <w:rsid w:val="006C21B6"/>
    <w:rsid w:val="006C27B6"/>
    <w:rsid w:val="006C2869"/>
    <w:rsid w:val="006C2955"/>
    <w:rsid w:val="006C324E"/>
    <w:rsid w:val="006C3256"/>
    <w:rsid w:val="006C3424"/>
    <w:rsid w:val="006C3F77"/>
    <w:rsid w:val="006C4656"/>
    <w:rsid w:val="006C4BED"/>
    <w:rsid w:val="006C509B"/>
    <w:rsid w:val="006C525C"/>
    <w:rsid w:val="006C5E12"/>
    <w:rsid w:val="006C5F57"/>
    <w:rsid w:val="006C6A67"/>
    <w:rsid w:val="006C6CE0"/>
    <w:rsid w:val="006C753A"/>
    <w:rsid w:val="006C766A"/>
    <w:rsid w:val="006C790F"/>
    <w:rsid w:val="006C7A8C"/>
    <w:rsid w:val="006D0401"/>
    <w:rsid w:val="006D09A7"/>
    <w:rsid w:val="006D0D77"/>
    <w:rsid w:val="006D0FA1"/>
    <w:rsid w:val="006D1207"/>
    <w:rsid w:val="006D1242"/>
    <w:rsid w:val="006D13AD"/>
    <w:rsid w:val="006D1DBB"/>
    <w:rsid w:val="006D21E0"/>
    <w:rsid w:val="006D2F4D"/>
    <w:rsid w:val="006D3981"/>
    <w:rsid w:val="006D4954"/>
    <w:rsid w:val="006D4C06"/>
    <w:rsid w:val="006D557F"/>
    <w:rsid w:val="006D5C35"/>
    <w:rsid w:val="006D6F79"/>
    <w:rsid w:val="006D7DF8"/>
    <w:rsid w:val="006E0087"/>
    <w:rsid w:val="006E03BC"/>
    <w:rsid w:val="006E0636"/>
    <w:rsid w:val="006E08C7"/>
    <w:rsid w:val="006E0B28"/>
    <w:rsid w:val="006E0C49"/>
    <w:rsid w:val="006E110A"/>
    <w:rsid w:val="006E1819"/>
    <w:rsid w:val="006E1AA0"/>
    <w:rsid w:val="006E1D2C"/>
    <w:rsid w:val="006E1D4E"/>
    <w:rsid w:val="006E2190"/>
    <w:rsid w:val="006E2359"/>
    <w:rsid w:val="006E2C1E"/>
    <w:rsid w:val="006E3EC2"/>
    <w:rsid w:val="006E4029"/>
    <w:rsid w:val="006E4225"/>
    <w:rsid w:val="006E4384"/>
    <w:rsid w:val="006E4C47"/>
    <w:rsid w:val="006E59E0"/>
    <w:rsid w:val="006E603F"/>
    <w:rsid w:val="006E63DE"/>
    <w:rsid w:val="006E63E5"/>
    <w:rsid w:val="006E741B"/>
    <w:rsid w:val="006E74CB"/>
    <w:rsid w:val="006F0A85"/>
    <w:rsid w:val="006F0B81"/>
    <w:rsid w:val="006F1709"/>
    <w:rsid w:val="006F1CAA"/>
    <w:rsid w:val="006F207F"/>
    <w:rsid w:val="006F23A9"/>
    <w:rsid w:val="006F2777"/>
    <w:rsid w:val="006F448C"/>
    <w:rsid w:val="006F468D"/>
    <w:rsid w:val="006F47C9"/>
    <w:rsid w:val="006F4A14"/>
    <w:rsid w:val="006F5085"/>
    <w:rsid w:val="006F65B8"/>
    <w:rsid w:val="006F7ED5"/>
    <w:rsid w:val="0070001A"/>
    <w:rsid w:val="007004B7"/>
    <w:rsid w:val="00703163"/>
    <w:rsid w:val="007036B4"/>
    <w:rsid w:val="00703DD2"/>
    <w:rsid w:val="00706E00"/>
    <w:rsid w:val="00706FC1"/>
    <w:rsid w:val="00707FCF"/>
    <w:rsid w:val="00710E05"/>
    <w:rsid w:val="0071101D"/>
    <w:rsid w:val="007123D8"/>
    <w:rsid w:val="007123EB"/>
    <w:rsid w:val="0071252E"/>
    <w:rsid w:val="0071269A"/>
    <w:rsid w:val="007134BA"/>
    <w:rsid w:val="007149B2"/>
    <w:rsid w:val="00714B11"/>
    <w:rsid w:val="00714C95"/>
    <w:rsid w:val="00715425"/>
    <w:rsid w:val="0071566F"/>
    <w:rsid w:val="007158B3"/>
    <w:rsid w:val="007159E2"/>
    <w:rsid w:val="00715EF5"/>
    <w:rsid w:val="007161D2"/>
    <w:rsid w:val="00716F32"/>
    <w:rsid w:val="00717A41"/>
    <w:rsid w:val="00717C06"/>
    <w:rsid w:val="00717F10"/>
    <w:rsid w:val="007202E7"/>
    <w:rsid w:val="00720B7C"/>
    <w:rsid w:val="00721891"/>
    <w:rsid w:val="007222FB"/>
    <w:rsid w:val="00722985"/>
    <w:rsid w:val="00722ACB"/>
    <w:rsid w:val="00722D61"/>
    <w:rsid w:val="007231B5"/>
    <w:rsid w:val="00723446"/>
    <w:rsid w:val="007237C1"/>
    <w:rsid w:val="00723CDB"/>
    <w:rsid w:val="00723E48"/>
    <w:rsid w:val="007246CC"/>
    <w:rsid w:val="00724B3A"/>
    <w:rsid w:val="00724BB4"/>
    <w:rsid w:val="007256E5"/>
    <w:rsid w:val="00725AE2"/>
    <w:rsid w:val="00725BF3"/>
    <w:rsid w:val="00725C9A"/>
    <w:rsid w:val="0072612D"/>
    <w:rsid w:val="00727352"/>
    <w:rsid w:val="0072745E"/>
    <w:rsid w:val="00730122"/>
    <w:rsid w:val="007302F4"/>
    <w:rsid w:val="00730DFE"/>
    <w:rsid w:val="00731C3A"/>
    <w:rsid w:val="00731DBC"/>
    <w:rsid w:val="00732D12"/>
    <w:rsid w:val="007333EF"/>
    <w:rsid w:val="007348B2"/>
    <w:rsid w:val="00734C94"/>
    <w:rsid w:val="007353B5"/>
    <w:rsid w:val="007357FB"/>
    <w:rsid w:val="00735B6F"/>
    <w:rsid w:val="00736D35"/>
    <w:rsid w:val="007372AD"/>
    <w:rsid w:val="00737614"/>
    <w:rsid w:val="00737854"/>
    <w:rsid w:val="00737D23"/>
    <w:rsid w:val="00737F50"/>
    <w:rsid w:val="0074028E"/>
    <w:rsid w:val="0074058A"/>
    <w:rsid w:val="0074065E"/>
    <w:rsid w:val="00740F66"/>
    <w:rsid w:val="007411D9"/>
    <w:rsid w:val="00741898"/>
    <w:rsid w:val="007419C6"/>
    <w:rsid w:val="00741DC0"/>
    <w:rsid w:val="00741E90"/>
    <w:rsid w:val="00741EAB"/>
    <w:rsid w:val="00742493"/>
    <w:rsid w:val="007433F9"/>
    <w:rsid w:val="00743795"/>
    <w:rsid w:val="00743DC6"/>
    <w:rsid w:val="0074451E"/>
    <w:rsid w:val="00744769"/>
    <w:rsid w:val="00744A0A"/>
    <w:rsid w:val="00744B83"/>
    <w:rsid w:val="00745501"/>
    <w:rsid w:val="00746A8B"/>
    <w:rsid w:val="00746B5C"/>
    <w:rsid w:val="00747F6B"/>
    <w:rsid w:val="00751647"/>
    <w:rsid w:val="00751B09"/>
    <w:rsid w:val="00751DF8"/>
    <w:rsid w:val="007521ED"/>
    <w:rsid w:val="0075249B"/>
    <w:rsid w:val="00752A58"/>
    <w:rsid w:val="007530B9"/>
    <w:rsid w:val="007531DA"/>
    <w:rsid w:val="00753A56"/>
    <w:rsid w:val="00754164"/>
    <w:rsid w:val="007547EE"/>
    <w:rsid w:val="00754ED0"/>
    <w:rsid w:val="0075507D"/>
    <w:rsid w:val="007550C9"/>
    <w:rsid w:val="0075557A"/>
    <w:rsid w:val="007556DF"/>
    <w:rsid w:val="007560CA"/>
    <w:rsid w:val="00756601"/>
    <w:rsid w:val="007567D4"/>
    <w:rsid w:val="007569C5"/>
    <w:rsid w:val="00756BC3"/>
    <w:rsid w:val="00756FDB"/>
    <w:rsid w:val="00757607"/>
    <w:rsid w:val="0075778B"/>
    <w:rsid w:val="00760409"/>
    <w:rsid w:val="00760898"/>
    <w:rsid w:val="007616AB"/>
    <w:rsid w:val="00761920"/>
    <w:rsid w:val="00761FBD"/>
    <w:rsid w:val="00762C77"/>
    <w:rsid w:val="00762CD4"/>
    <w:rsid w:val="007637CC"/>
    <w:rsid w:val="00764274"/>
    <w:rsid w:val="007646F1"/>
    <w:rsid w:val="007666D1"/>
    <w:rsid w:val="00766A41"/>
    <w:rsid w:val="007672F8"/>
    <w:rsid w:val="00767B11"/>
    <w:rsid w:val="00767C59"/>
    <w:rsid w:val="00770479"/>
    <w:rsid w:val="00770F81"/>
    <w:rsid w:val="00774C34"/>
    <w:rsid w:val="00774CD6"/>
    <w:rsid w:val="0077520F"/>
    <w:rsid w:val="00775DD0"/>
    <w:rsid w:val="00775E23"/>
    <w:rsid w:val="00775FDC"/>
    <w:rsid w:val="007767DB"/>
    <w:rsid w:val="007770A6"/>
    <w:rsid w:val="00777287"/>
    <w:rsid w:val="00777449"/>
    <w:rsid w:val="00777824"/>
    <w:rsid w:val="007779ED"/>
    <w:rsid w:val="00780040"/>
    <w:rsid w:val="007802BE"/>
    <w:rsid w:val="00780948"/>
    <w:rsid w:val="00780D84"/>
    <w:rsid w:val="00780EE8"/>
    <w:rsid w:val="0078154B"/>
    <w:rsid w:val="00781817"/>
    <w:rsid w:val="00782E26"/>
    <w:rsid w:val="007836C9"/>
    <w:rsid w:val="007838C3"/>
    <w:rsid w:val="00783B83"/>
    <w:rsid w:val="00783C4D"/>
    <w:rsid w:val="0078439F"/>
    <w:rsid w:val="00784D6D"/>
    <w:rsid w:val="00784FD0"/>
    <w:rsid w:val="0078515B"/>
    <w:rsid w:val="00785845"/>
    <w:rsid w:val="007869AC"/>
    <w:rsid w:val="00786BA0"/>
    <w:rsid w:val="007872B3"/>
    <w:rsid w:val="0078743C"/>
    <w:rsid w:val="00787502"/>
    <w:rsid w:val="007909B4"/>
    <w:rsid w:val="00790D88"/>
    <w:rsid w:val="00791618"/>
    <w:rsid w:val="00791A50"/>
    <w:rsid w:val="00792010"/>
    <w:rsid w:val="00792577"/>
    <w:rsid w:val="007929D7"/>
    <w:rsid w:val="00792AE8"/>
    <w:rsid w:val="00792B4A"/>
    <w:rsid w:val="00792C4B"/>
    <w:rsid w:val="00793241"/>
    <w:rsid w:val="00793507"/>
    <w:rsid w:val="00793C2C"/>
    <w:rsid w:val="00794479"/>
    <w:rsid w:val="007953FD"/>
    <w:rsid w:val="00795ED7"/>
    <w:rsid w:val="007960F5"/>
    <w:rsid w:val="0079643A"/>
    <w:rsid w:val="00796ACA"/>
    <w:rsid w:val="00797106"/>
    <w:rsid w:val="007974F0"/>
    <w:rsid w:val="00797EDF"/>
    <w:rsid w:val="007A0906"/>
    <w:rsid w:val="007A0C56"/>
    <w:rsid w:val="007A0CD4"/>
    <w:rsid w:val="007A0D34"/>
    <w:rsid w:val="007A0EFD"/>
    <w:rsid w:val="007A1241"/>
    <w:rsid w:val="007A1C72"/>
    <w:rsid w:val="007A25DA"/>
    <w:rsid w:val="007A3091"/>
    <w:rsid w:val="007A35C8"/>
    <w:rsid w:val="007A3849"/>
    <w:rsid w:val="007A4275"/>
    <w:rsid w:val="007A43FC"/>
    <w:rsid w:val="007A4AC1"/>
    <w:rsid w:val="007A58E6"/>
    <w:rsid w:val="007A6423"/>
    <w:rsid w:val="007A686C"/>
    <w:rsid w:val="007A6C0F"/>
    <w:rsid w:val="007A6F5A"/>
    <w:rsid w:val="007A720B"/>
    <w:rsid w:val="007A7F27"/>
    <w:rsid w:val="007B15F7"/>
    <w:rsid w:val="007B17B3"/>
    <w:rsid w:val="007B18C3"/>
    <w:rsid w:val="007B244B"/>
    <w:rsid w:val="007B24FC"/>
    <w:rsid w:val="007B286C"/>
    <w:rsid w:val="007B2E28"/>
    <w:rsid w:val="007B3411"/>
    <w:rsid w:val="007B36BA"/>
    <w:rsid w:val="007B4484"/>
    <w:rsid w:val="007B53BD"/>
    <w:rsid w:val="007B66C3"/>
    <w:rsid w:val="007B66CF"/>
    <w:rsid w:val="007B68A0"/>
    <w:rsid w:val="007B6FE8"/>
    <w:rsid w:val="007B788B"/>
    <w:rsid w:val="007B7ABA"/>
    <w:rsid w:val="007C0230"/>
    <w:rsid w:val="007C0679"/>
    <w:rsid w:val="007C0BD5"/>
    <w:rsid w:val="007C0D28"/>
    <w:rsid w:val="007C0E96"/>
    <w:rsid w:val="007C18B9"/>
    <w:rsid w:val="007C19AB"/>
    <w:rsid w:val="007C1A82"/>
    <w:rsid w:val="007C2010"/>
    <w:rsid w:val="007C31E3"/>
    <w:rsid w:val="007C34C4"/>
    <w:rsid w:val="007C3893"/>
    <w:rsid w:val="007C3B41"/>
    <w:rsid w:val="007C3E53"/>
    <w:rsid w:val="007C40E7"/>
    <w:rsid w:val="007C46FC"/>
    <w:rsid w:val="007C6089"/>
    <w:rsid w:val="007C6A87"/>
    <w:rsid w:val="007C6CE0"/>
    <w:rsid w:val="007C73A2"/>
    <w:rsid w:val="007C7884"/>
    <w:rsid w:val="007D066F"/>
    <w:rsid w:val="007D0AC0"/>
    <w:rsid w:val="007D1291"/>
    <w:rsid w:val="007D12B5"/>
    <w:rsid w:val="007D144A"/>
    <w:rsid w:val="007D1BE0"/>
    <w:rsid w:val="007D2171"/>
    <w:rsid w:val="007D26CB"/>
    <w:rsid w:val="007D2F36"/>
    <w:rsid w:val="007D3494"/>
    <w:rsid w:val="007D3599"/>
    <w:rsid w:val="007D4024"/>
    <w:rsid w:val="007D5398"/>
    <w:rsid w:val="007D573C"/>
    <w:rsid w:val="007D58EA"/>
    <w:rsid w:val="007D5B07"/>
    <w:rsid w:val="007D5D71"/>
    <w:rsid w:val="007D660D"/>
    <w:rsid w:val="007D6948"/>
    <w:rsid w:val="007D7309"/>
    <w:rsid w:val="007D739B"/>
    <w:rsid w:val="007D75FA"/>
    <w:rsid w:val="007D77DD"/>
    <w:rsid w:val="007D79E6"/>
    <w:rsid w:val="007E0540"/>
    <w:rsid w:val="007E0583"/>
    <w:rsid w:val="007E0FBE"/>
    <w:rsid w:val="007E110D"/>
    <w:rsid w:val="007E14B3"/>
    <w:rsid w:val="007E1C99"/>
    <w:rsid w:val="007E1ECC"/>
    <w:rsid w:val="007E1FE7"/>
    <w:rsid w:val="007E2C2E"/>
    <w:rsid w:val="007E2DCA"/>
    <w:rsid w:val="007E2DE7"/>
    <w:rsid w:val="007E32EB"/>
    <w:rsid w:val="007E3339"/>
    <w:rsid w:val="007E3C0A"/>
    <w:rsid w:val="007E59A5"/>
    <w:rsid w:val="007E608A"/>
    <w:rsid w:val="007E63AA"/>
    <w:rsid w:val="007E64BC"/>
    <w:rsid w:val="007E64E3"/>
    <w:rsid w:val="007E66F0"/>
    <w:rsid w:val="007E6B2D"/>
    <w:rsid w:val="007F020B"/>
    <w:rsid w:val="007F0396"/>
    <w:rsid w:val="007F08AB"/>
    <w:rsid w:val="007F137A"/>
    <w:rsid w:val="007F1963"/>
    <w:rsid w:val="007F358F"/>
    <w:rsid w:val="007F3A59"/>
    <w:rsid w:val="007F450B"/>
    <w:rsid w:val="007F4699"/>
    <w:rsid w:val="007F4B90"/>
    <w:rsid w:val="007F527D"/>
    <w:rsid w:val="007F55C0"/>
    <w:rsid w:val="007F59DD"/>
    <w:rsid w:val="007F5D48"/>
    <w:rsid w:val="007F6FA5"/>
    <w:rsid w:val="007F7204"/>
    <w:rsid w:val="007F7241"/>
    <w:rsid w:val="007F739F"/>
    <w:rsid w:val="007F7404"/>
    <w:rsid w:val="00800506"/>
    <w:rsid w:val="00800911"/>
    <w:rsid w:val="00801540"/>
    <w:rsid w:val="00801E87"/>
    <w:rsid w:val="00801EE1"/>
    <w:rsid w:val="00802659"/>
    <w:rsid w:val="00802B4E"/>
    <w:rsid w:val="0080348D"/>
    <w:rsid w:val="0080355D"/>
    <w:rsid w:val="00803787"/>
    <w:rsid w:val="008046B9"/>
    <w:rsid w:val="00804AE9"/>
    <w:rsid w:val="008052A1"/>
    <w:rsid w:val="0080547D"/>
    <w:rsid w:val="0080742B"/>
    <w:rsid w:val="0080765F"/>
    <w:rsid w:val="008079CF"/>
    <w:rsid w:val="008104C1"/>
    <w:rsid w:val="00810931"/>
    <w:rsid w:val="00810D32"/>
    <w:rsid w:val="00811000"/>
    <w:rsid w:val="00812E31"/>
    <w:rsid w:val="008131BF"/>
    <w:rsid w:val="008136DD"/>
    <w:rsid w:val="00813E85"/>
    <w:rsid w:val="0081403D"/>
    <w:rsid w:val="00814565"/>
    <w:rsid w:val="00814B83"/>
    <w:rsid w:val="008155CD"/>
    <w:rsid w:val="00815856"/>
    <w:rsid w:val="00816872"/>
    <w:rsid w:val="008173BD"/>
    <w:rsid w:val="00817B68"/>
    <w:rsid w:val="00817F74"/>
    <w:rsid w:val="0082069C"/>
    <w:rsid w:val="008215B6"/>
    <w:rsid w:val="008217A5"/>
    <w:rsid w:val="00821E06"/>
    <w:rsid w:val="00821E37"/>
    <w:rsid w:val="008223B1"/>
    <w:rsid w:val="00822845"/>
    <w:rsid w:val="008229AB"/>
    <w:rsid w:val="008229EB"/>
    <w:rsid w:val="00822AEC"/>
    <w:rsid w:val="00822F92"/>
    <w:rsid w:val="008233BB"/>
    <w:rsid w:val="00823464"/>
    <w:rsid w:val="00823506"/>
    <w:rsid w:val="00823735"/>
    <w:rsid w:val="00823D80"/>
    <w:rsid w:val="00824D52"/>
    <w:rsid w:val="00825409"/>
    <w:rsid w:val="0082571A"/>
    <w:rsid w:val="0082637B"/>
    <w:rsid w:val="008269A8"/>
    <w:rsid w:val="0082742B"/>
    <w:rsid w:val="0082778C"/>
    <w:rsid w:val="00830165"/>
    <w:rsid w:val="00830371"/>
    <w:rsid w:val="00830866"/>
    <w:rsid w:val="00830A13"/>
    <w:rsid w:val="00831175"/>
    <w:rsid w:val="0083135A"/>
    <w:rsid w:val="008313D2"/>
    <w:rsid w:val="008314B5"/>
    <w:rsid w:val="00831547"/>
    <w:rsid w:val="008315D4"/>
    <w:rsid w:val="00831B9B"/>
    <w:rsid w:val="008324E3"/>
    <w:rsid w:val="00832F2E"/>
    <w:rsid w:val="00833065"/>
    <w:rsid w:val="00833231"/>
    <w:rsid w:val="0083327A"/>
    <w:rsid w:val="0083336D"/>
    <w:rsid w:val="0083384C"/>
    <w:rsid w:val="00833A52"/>
    <w:rsid w:val="00833B7C"/>
    <w:rsid w:val="00833E0B"/>
    <w:rsid w:val="00834063"/>
    <w:rsid w:val="008346D5"/>
    <w:rsid w:val="00834ADB"/>
    <w:rsid w:val="00834F82"/>
    <w:rsid w:val="00835244"/>
    <w:rsid w:val="0083543A"/>
    <w:rsid w:val="00836B5B"/>
    <w:rsid w:val="00836DF7"/>
    <w:rsid w:val="00837A5D"/>
    <w:rsid w:val="00837AAE"/>
    <w:rsid w:val="00840C5E"/>
    <w:rsid w:val="0084198D"/>
    <w:rsid w:val="00841CCA"/>
    <w:rsid w:val="00841D11"/>
    <w:rsid w:val="00841F0A"/>
    <w:rsid w:val="00842003"/>
    <w:rsid w:val="008422FC"/>
    <w:rsid w:val="00843764"/>
    <w:rsid w:val="00844B38"/>
    <w:rsid w:val="00844DC8"/>
    <w:rsid w:val="0084501A"/>
    <w:rsid w:val="0084615E"/>
    <w:rsid w:val="00846853"/>
    <w:rsid w:val="00846AC4"/>
    <w:rsid w:val="00847371"/>
    <w:rsid w:val="00847DCB"/>
    <w:rsid w:val="00847F6A"/>
    <w:rsid w:val="008506C0"/>
    <w:rsid w:val="00850A4D"/>
    <w:rsid w:val="00850BCE"/>
    <w:rsid w:val="00850C11"/>
    <w:rsid w:val="0085141E"/>
    <w:rsid w:val="00851962"/>
    <w:rsid w:val="00851B03"/>
    <w:rsid w:val="00851D72"/>
    <w:rsid w:val="00851D95"/>
    <w:rsid w:val="008523E1"/>
    <w:rsid w:val="00853143"/>
    <w:rsid w:val="0085372C"/>
    <w:rsid w:val="00853815"/>
    <w:rsid w:val="008554C2"/>
    <w:rsid w:val="0085567A"/>
    <w:rsid w:val="00855C10"/>
    <w:rsid w:val="00856492"/>
    <w:rsid w:val="00856823"/>
    <w:rsid w:val="00856AFD"/>
    <w:rsid w:val="00857038"/>
    <w:rsid w:val="00857408"/>
    <w:rsid w:val="00857F3B"/>
    <w:rsid w:val="008607E6"/>
    <w:rsid w:val="00860E46"/>
    <w:rsid w:val="00862038"/>
    <w:rsid w:val="0086225A"/>
    <w:rsid w:val="00862283"/>
    <w:rsid w:val="00862427"/>
    <w:rsid w:val="00862473"/>
    <w:rsid w:val="00862966"/>
    <w:rsid w:val="008629A2"/>
    <w:rsid w:val="00863A10"/>
    <w:rsid w:val="00863A59"/>
    <w:rsid w:val="00864098"/>
    <w:rsid w:val="00864188"/>
    <w:rsid w:val="008641A5"/>
    <w:rsid w:val="0086443C"/>
    <w:rsid w:val="00864688"/>
    <w:rsid w:val="008648DC"/>
    <w:rsid w:val="00864E7E"/>
    <w:rsid w:val="00864EE0"/>
    <w:rsid w:val="008663E4"/>
    <w:rsid w:val="00866A37"/>
    <w:rsid w:val="008673AC"/>
    <w:rsid w:val="00867857"/>
    <w:rsid w:val="00870704"/>
    <w:rsid w:val="008710B8"/>
    <w:rsid w:val="00871A1C"/>
    <w:rsid w:val="00871C32"/>
    <w:rsid w:val="00872F4C"/>
    <w:rsid w:val="008733A9"/>
    <w:rsid w:val="008734C8"/>
    <w:rsid w:val="00873BCD"/>
    <w:rsid w:val="00873CAF"/>
    <w:rsid w:val="00874087"/>
    <w:rsid w:val="00874C5F"/>
    <w:rsid w:val="00874D0F"/>
    <w:rsid w:val="00874D62"/>
    <w:rsid w:val="00875431"/>
    <w:rsid w:val="008757B7"/>
    <w:rsid w:val="00875B7A"/>
    <w:rsid w:val="00875CCA"/>
    <w:rsid w:val="008760FF"/>
    <w:rsid w:val="008761FC"/>
    <w:rsid w:val="008766DD"/>
    <w:rsid w:val="00876DE1"/>
    <w:rsid w:val="00876EFD"/>
    <w:rsid w:val="008774F7"/>
    <w:rsid w:val="008776DA"/>
    <w:rsid w:val="0088063C"/>
    <w:rsid w:val="008819C5"/>
    <w:rsid w:val="00881C8D"/>
    <w:rsid w:val="008821C5"/>
    <w:rsid w:val="00882CA0"/>
    <w:rsid w:val="00883E8E"/>
    <w:rsid w:val="00883FBF"/>
    <w:rsid w:val="00885368"/>
    <w:rsid w:val="00885B2B"/>
    <w:rsid w:val="0088619C"/>
    <w:rsid w:val="0088626A"/>
    <w:rsid w:val="0088653E"/>
    <w:rsid w:val="00887335"/>
    <w:rsid w:val="00887E22"/>
    <w:rsid w:val="0089092B"/>
    <w:rsid w:val="00890FC2"/>
    <w:rsid w:val="00891274"/>
    <w:rsid w:val="008912DA"/>
    <w:rsid w:val="00891E9E"/>
    <w:rsid w:val="008929AE"/>
    <w:rsid w:val="00892B7C"/>
    <w:rsid w:val="00892D5F"/>
    <w:rsid w:val="00892E84"/>
    <w:rsid w:val="0089322B"/>
    <w:rsid w:val="008940A1"/>
    <w:rsid w:val="00894566"/>
    <w:rsid w:val="008947FA"/>
    <w:rsid w:val="00894AB2"/>
    <w:rsid w:val="00894CA6"/>
    <w:rsid w:val="00894D05"/>
    <w:rsid w:val="00895175"/>
    <w:rsid w:val="00895774"/>
    <w:rsid w:val="008959FC"/>
    <w:rsid w:val="00896487"/>
    <w:rsid w:val="008968E7"/>
    <w:rsid w:val="00896C87"/>
    <w:rsid w:val="00896F86"/>
    <w:rsid w:val="00897775"/>
    <w:rsid w:val="008979ED"/>
    <w:rsid w:val="00897D53"/>
    <w:rsid w:val="008A08F3"/>
    <w:rsid w:val="008A1A0C"/>
    <w:rsid w:val="008A1E3C"/>
    <w:rsid w:val="008A1F28"/>
    <w:rsid w:val="008A2523"/>
    <w:rsid w:val="008A2548"/>
    <w:rsid w:val="008A2C7C"/>
    <w:rsid w:val="008A371E"/>
    <w:rsid w:val="008A3CF5"/>
    <w:rsid w:val="008A458C"/>
    <w:rsid w:val="008A4939"/>
    <w:rsid w:val="008A4B50"/>
    <w:rsid w:val="008A5009"/>
    <w:rsid w:val="008A53AB"/>
    <w:rsid w:val="008A58F7"/>
    <w:rsid w:val="008A60C2"/>
    <w:rsid w:val="008A63BE"/>
    <w:rsid w:val="008A64AD"/>
    <w:rsid w:val="008A683E"/>
    <w:rsid w:val="008A68D9"/>
    <w:rsid w:val="008A73E5"/>
    <w:rsid w:val="008A775C"/>
    <w:rsid w:val="008A7B4D"/>
    <w:rsid w:val="008B045C"/>
    <w:rsid w:val="008B04C3"/>
    <w:rsid w:val="008B076A"/>
    <w:rsid w:val="008B0F01"/>
    <w:rsid w:val="008B0FAD"/>
    <w:rsid w:val="008B1B19"/>
    <w:rsid w:val="008B1EC7"/>
    <w:rsid w:val="008B1FC6"/>
    <w:rsid w:val="008B2566"/>
    <w:rsid w:val="008B3722"/>
    <w:rsid w:val="008B3EFA"/>
    <w:rsid w:val="008B4AA3"/>
    <w:rsid w:val="008B4D91"/>
    <w:rsid w:val="008B4F38"/>
    <w:rsid w:val="008B5260"/>
    <w:rsid w:val="008B6FA2"/>
    <w:rsid w:val="008B7740"/>
    <w:rsid w:val="008C0567"/>
    <w:rsid w:val="008C09E5"/>
    <w:rsid w:val="008C11EC"/>
    <w:rsid w:val="008C14CF"/>
    <w:rsid w:val="008C1890"/>
    <w:rsid w:val="008C1C32"/>
    <w:rsid w:val="008C1CF1"/>
    <w:rsid w:val="008C1DA9"/>
    <w:rsid w:val="008C1DCF"/>
    <w:rsid w:val="008C22CF"/>
    <w:rsid w:val="008C2439"/>
    <w:rsid w:val="008C2B98"/>
    <w:rsid w:val="008C2BDA"/>
    <w:rsid w:val="008C3638"/>
    <w:rsid w:val="008C3D56"/>
    <w:rsid w:val="008C4393"/>
    <w:rsid w:val="008C4543"/>
    <w:rsid w:val="008C550B"/>
    <w:rsid w:val="008C5534"/>
    <w:rsid w:val="008C56D2"/>
    <w:rsid w:val="008C588F"/>
    <w:rsid w:val="008C667C"/>
    <w:rsid w:val="008C6A03"/>
    <w:rsid w:val="008C70DA"/>
    <w:rsid w:val="008C738E"/>
    <w:rsid w:val="008C7519"/>
    <w:rsid w:val="008D0662"/>
    <w:rsid w:val="008D0B2D"/>
    <w:rsid w:val="008D0BCD"/>
    <w:rsid w:val="008D0BDF"/>
    <w:rsid w:val="008D0F07"/>
    <w:rsid w:val="008D102E"/>
    <w:rsid w:val="008D111B"/>
    <w:rsid w:val="008D11A7"/>
    <w:rsid w:val="008D15AF"/>
    <w:rsid w:val="008D1802"/>
    <w:rsid w:val="008D2955"/>
    <w:rsid w:val="008D2997"/>
    <w:rsid w:val="008D2E27"/>
    <w:rsid w:val="008D30BA"/>
    <w:rsid w:val="008D4049"/>
    <w:rsid w:val="008D593C"/>
    <w:rsid w:val="008D6107"/>
    <w:rsid w:val="008D661B"/>
    <w:rsid w:val="008D673E"/>
    <w:rsid w:val="008D68E5"/>
    <w:rsid w:val="008D7257"/>
    <w:rsid w:val="008D78D5"/>
    <w:rsid w:val="008E0312"/>
    <w:rsid w:val="008E03DF"/>
    <w:rsid w:val="008E0C21"/>
    <w:rsid w:val="008E0F14"/>
    <w:rsid w:val="008E12BA"/>
    <w:rsid w:val="008E14FB"/>
    <w:rsid w:val="008E167A"/>
    <w:rsid w:val="008E1794"/>
    <w:rsid w:val="008E1824"/>
    <w:rsid w:val="008E29A4"/>
    <w:rsid w:val="008E29D3"/>
    <w:rsid w:val="008E3B3B"/>
    <w:rsid w:val="008E3FF6"/>
    <w:rsid w:val="008E4252"/>
    <w:rsid w:val="008E4919"/>
    <w:rsid w:val="008E562C"/>
    <w:rsid w:val="008E62E2"/>
    <w:rsid w:val="008E69CC"/>
    <w:rsid w:val="008E6F14"/>
    <w:rsid w:val="008E7059"/>
    <w:rsid w:val="008E75E1"/>
    <w:rsid w:val="008E7644"/>
    <w:rsid w:val="008E7F67"/>
    <w:rsid w:val="008F04DA"/>
    <w:rsid w:val="008F054C"/>
    <w:rsid w:val="008F0A60"/>
    <w:rsid w:val="008F0B05"/>
    <w:rsid w:val="008F0F9B"/>
    <w:rsid w:val="008F20E7"/>
    <w:rsid w:val="008F22C4"/>
    <w:rsid w:val="008F2838"/>
    <w:rsid w:val="008F2956"/>
    <w:rsid w:val="008F2A66"/>
    <w:rsid w:val="008F3031"/>
    <w:rsid w:val="008F3FE7"/>
    <w:rsid w:val="008F40E6"/>
    <w:rsid w:val="008F4DA7"/>
    <w:rsid w:val="008F51F3"/>
    <w:rsid w:val="008F5586"/>
    <w:rsid w:val="008F6707"/>
    <w:rsid w:val="008F68B9"/>
    <w:rsid w:val="008F752D"/>
    <w:rsid w:val="00900201"/>
    <w:rsid w:val="00901830"/>
    <w:rsid w:val="00901E3D"/>
    <w:rsid w:val="00901F07"/>
    <w:rsid w:val="009029EF"/>
    <w:rsid w:val="00903468"/>
    <w:rsid w:val="00903CD6"/>
    <w:rsid w:val="009043FC"/>
    <w:rsid w:val="0090488E"/>
    <w:rsid w:val="009048A1"/>
    <w:rsid w:val="00904FCC"/>
    <w:rsid w:val="00905ABC"/>
    <w:rsid w:val="00906AC6"/>
    <w:rsid w:val="00906E82"/>
    <w:rsid w:val="0090760B"/>
    <w:rsid w:val="00907EA9"/>
    <w:rsid w:val="009103EE"/>
    <w:rsid w:val="00910955"/>
    <w:rsid w:val="00910A58"/>
    <w:rsid w:val="00910C01"/>
    <w:rsid w:val="00910FB5"/>
    <w:rsid w:val="00911DC7"/>
    <w:rsid w:val="00911E76"/>
    <w:rsid w:val="00911FDD"/>
    <w:rsid w:val="00912529"/>
    <w:rsid w:val="00912632"/>
    <w:rsid w:val="00912968"/>
    <w:rsid w:val="00912C37"/>
    <w:rsid w:val="00913148"/>
    <w:rsid w:val="00913530"/>
    <w:rsid w:val="0091355D"/>
    <w:rsid w:val="00913968"/>
    <w:rsid w:val="00913B59"/>
    <w:rsid w:val="00913DDC"/>
    <w:rsid w:val="009142B2"/>
    <w:rsid w:val="00914B05"/>
    <w:rsid w:val="00914F85"/>
    <w:rsid w:val="00915022"/>
    <w:rsid w:val="0091550D"/>
    <w:rsid w:val="00916C3A"/>
    <w:rsid w:val="009170A6"/>
    <w:rsid w:val="00917573"/>
    <w:rsid w:val="0092096B"/>
    <w:rsid w:val="009219E5"/>
    <w:rsid w:val="0092230C"/>
    <w:rsid w:val="00922D72"/>
    <w:rsid w:val="009239DB"/>
    <w:rsid w:val="009244A8"/>
    <w:rsid w:val="009244C5"/>
    <w:rsid w:val="0092454F"/>
    <w:rsid w:val="00924887"/>
    <w:rsid w:val="00924892"/>
    <w:rsid w:val="00924C2F"/>
    <w:rsid w:val="00925023"/>
    <w:rsid w:val="00925DA2"/>
    <w:rsid w:val="009260BC"/>
    <w:rsid w:val="009273BF"/>
    <w:rsid w:val="0092798E"/>
    <w:rsid w:val="0093055D"/>
    <w:rsid w:val="009309AA"/>
    <w:rsid w:val="00931203"/>
    <w:rsid w:val="00931254"/>
    <w:rsid w:val="009317C9"/>
    <w:rsid w:val="00931C0D"/>
    <w:rsid w:val="0093200E"/>
    <w:rsid w:val="00932169"/>
    <w:rsid w:val="009321E4"/>
    <w:rsid w:val="00932A07"/>
    <w:rsid w:val="00932B02"/>
    <w:rsid w:val="00932CBF"/>
    <w:rsid w:val="009333DA"/>
    <w:rsid w:val="00934433"/>
    <w:rsid w:val="0093490F"/>
    <w:rsid w:val="00936CB0"/>
    <w:rsid w:val="00936E68"/>
    <w:rsid w:val="009370C3"/>
    <w:rsid w:val="0093724D"/>
    <w:rsid w:val="00937316"/>
    <w:rsid w:val="00937A71"/>
    <w:rsid w:val="00937A73"/>
    <w:rsid w:val="00941D4A"/>
    <w:rsid w:val="009429FF"/>
    <w:rsid w:val="00942A3A"/>
    <w:rsid w:val="00943004"/>
    <w:rsid w:val="00943323"/>
    <w:rsid w:val="00943882"/>
    <w:rsid w:val="00944063"/>
    <w:rsid w:val="0094495F"/>
    <w:rsid w:val="00944B65"/>
    <w:rsid w:val="009453FC"/>
    <w:rsid w:val="009456EB"/>
    <w:rsid w:val="00945A41"/>
    <w:rsid w:val="00945D84"/>
    <w:rsid w:val="009461D1"/>
    <w:rsid w:val="00947398"/>
    <w:rsid w:val="009473F1"/>
    <w:rsid w:val="0094778C"/>
    <w:rsid w:val="009478BD"/>
    <w:rsid w:val="00947D05"/>
    <w:rsid w:val="009501B0"/>
    <w:rsid w:val="00950D9A"/>
    <w:rsid w:val="009519A8"/>
    <w:rsid w:val="00952460"/>
    <w:rsid w:val="009526EF"/>
    <w:rsid w:val="00952C3A"/>
    <w:rsid w:val="00953625"/>
    <w:rsid w:val="00953912"/>
    <w:rsid w:val="00953B33"/>
    <w:rsid w:val="00953E79"/>
    <w:rsid w:val="0095436F"/>
    <w:rsid w:val="0095445F"/>
    <w:rsid w:val="009547CE"/>
    <w:rsid w:val="009548FF"/>
    <w:rsid w:val="0095517C"/>
    <w:rsid w:val="00956536"/>
    <w:rsid w:val="0095672D"/>
    <w:rsid w:val="00957EF2"/>
    <w:rsid w:val="0096030A"/>
    <w:rsid w:val="009603D1"/>
    <w:rsid w:val="00960F07"/>
    <w:rsid w:val="00960FAA"/>
    <w:rsid w:val="00961259"/>
    <w:rsid w:val="009616DD"/>
    <w:rsid w:val="0096172E"/>
    <w:rsid w:val="00961BA4"/>
    <w:rsid w:val="00961BFA"/>
    <w:rsid w:val="00961DF3"/>
    <w:rsid w:val="00962ADE"/>
    <w:rsid w:val="00962F03"/>
    <w:rsid w:val="00963430"/>
    <w:rsid w:val="00963E58"/>
    <w:rsid w:val="009641E0"/>
    <w:rsid w:val="00964529"/>
    <w:rsid w:val="00964E38"/>
    <w:rsid w:val="00964E58"/>
    <w:rsid w:val="0096540B"/>
    <w:rsid w:val="009656DC"/>
    <w:rsid w:val="0096595E"/>
    <w:rsid w:val="00965C3F"/>
    <w:rsid w:val="009668F7"/>
    <w:rsid w:val="0096798D"/>
    <w:rsid w:val="00967A4F"/>
    <w:rsid w:val="00970054"/>
    <w:rsid w:val="00970931"/>
    <w:rsid w:val="00970BAF"/>
    <w:rsid w:val="00970C4D"/>
    <w:rsid w:val="00971E35"/>
    <w:rsid w:val="00973CA1"/>
    <w:rsid w:val="00974034"/>
    <w:rsid w:val="00974080"/>
    <w:rsid w:val="009746F0"/>
    <w:rsid w:val="00974F6F"/>
    <w:rsid w:val="00975D71"/>
    <w:rsid w:val="00975D7B"/>
    <w:rsid w:val="00975F08"/>
    <w:rsid w:val="00976970"/>
    <w:rsid w:val="00976E18"/>
    <w:rsid w:val="00976F03"/>
    <w:rsid w:val="009771E2"/>
    <w:rsid w:val="00977969"/>
    <w:rsid w:val="00977AE5"/>
    <w:rsid w:val="00977B02"/>
    <w:rsid w:val="00980071"/>
    <w:rsid w:val="00980DB1"/>
    <w:rsid w:val="00980E50"/>
    <w:rsid w:val="0098102C"/>
    <w:rsid w:val="00981145"/>
    <w:rsid w:val="00981455"/>
    <w:rsid w:val="00981520"/>
    <w:rsid w:val="009823A2"/>
    <w:rsid w:val="00982444"/>
    <w:rsid w:val="00982936"/>
    <w:rsid w:val="00982AA1"/>
    <w:rsid w:val="00982E58"/>
    <w:rsid w:val="00983539"/>
    <w:rsid w:val="00984E08"/>
    <w:rsid w:val="00984F53"/>
    <w:rsid w:val="00985422"/>
    <w:rsid w:val="00985DD7"/>
    <w:rsid w:val="00986196"/>
    <w:rsid w:val="00986590"/>
    <w:rsid w:val="00986940"/>
    <w:rsid w:val="009875B5"/>
    <w:rsid w:val="00990067"/>
    <w:rsid w:val="00990B6B"/>
    <w:rsid w:val="00990C9E"/>
    <w:rsid w:val="0099120D"/>
    <w:rsid w:val="00992255"/>
    <w:rsid w:val="009923CD"/>
    <w:rsid w:val="0099248A"/>
    <w:rsid w:val="00992D5E"/>
    <w:rsid w:val="00992E44"/>
    <w:rsid w:val="00993510"/>
    <w:rsid w:val="00993B63"/>
    <w:rsid w:val="00993E3E"/>
    <w:rsid w:val="00993E64"/>
    <w:rsid w:val="00994107"/>
    <w:rsid w:val="0099453D"/>
    <w:rsid w:val="00994BFC"/>
    <w:rsid w:val="00995AD4"/>
    <w:rsid w:val="00996133"/>
    <w:rsid w:val="00997E56"/>
    <w:rsid w:val="00997F20"/>
    <w:rsid w:val="009A08F9"/>
    <w:rsid w:val="009A12C7"/>
    <w:rsid w:val="009A1723"/>
    <w:rsid w:val="009A1B21"/>
    <w:rsid w:val="009A2105"/>
    <w:rsid w:val="009A21A1"/>
    <w:rsid w:val="009A382A"/>
    <w:rsid w:val="009A3FD9"/>
    <w:rsid w:val="009A4715"/>
    <w:rsid w:val="009A4E9E"/>
    <w:rsid w:val="009A5C15"/>
    <w:rsid w:val="009A6913"/>
    <w:rsid w:val="009A7422"/>
    <w:rsid w:val="009B0000"/>
    <w:rsid w:val="009B14E8"/>
    <w:rsid w:val="009B159F"/>
    <w:rsid w:val="009B1BF3"/>
    <w:rsid w:val="009B265E"/>
    <w:rsid w:val="009B275E"/>
    <w:rsid w:val="009B2BA2"/>
    <w:rsid w:val="009B2E9C"/>
    <w:rsid w:val="009B2F3A"/>
    <w:rsid w:val="009B3177"/>
    <w:rsid w:val="009B3636"/>
    <w:rsid w:val="009B372D"/>
    <w:rsid w:val="009B37AE"/>
    <w:rsid w:val="009B3B82"/>
    <w:rsid w:val="009B4710"/>
    <w:rsid w:val="009B4AD0"/>
    <w:rsid w:val="009B51B9"/>
    <w:rsid w:val="009B5729"/>
    <w:rsid w:val="009B590D"/>
    <w:rsid w:val="009B597E"/>
    <w:rsid w:val="009B5E13"/>
    <w:rsid w:val="009B5F1C"/>
    <w:rsid w:val="009B6ABC"/>
    <w:rsid w:val="009B70F6"/>
    <w:rsid w:val="009B7AD1"/>
    <w:rsid w:val="009B7F53"/>
    <w:rsid w:val="009C08AA"/>
    <w:rsid w:val="009C0C82"/>
    <w:rsid w:val="009C0F99"/>
    <w:rsid w:val="009C141B"/>
    <w:rsid w:val="009C14FE"/>
    <w:rsid w:val="009C184E"/>
    <w:rsid w:val="009C1DDB"/>
    <w:rsid w:val="009C1ECE"/>
    <w:rsid w:val="009C21CC"/>
    <w:rsid w:val="009C26C7"/>
    <w:rsid w:val="009C30BF"/>
    <w:rsid w:val="009C3A01"/>
    <w:rsid w:val="009C3A32"/>
    <w:rsid w:val="009C3B50"/>
    <w:rsid w:val="009C423B"/>
    <w:rsid w:val="009C48C0"/>
    <w:rsid w:val="009C4C4C"/>
    <w:rsid w:val="009C4D65"/>
    <w:rsid w:val="009C528D"/>
    <w:rsid w:val="009C5E0D"/>
    <w:rsid w:val="009C612A"/>
    <w:rsid w:val="009C6510"/>
    <w:rsid w:val="009C65F3"/>
    <w:rsid w:val="009C669D"/>
    <w:rsid w:val="009C7085"/>
    <w:rsid w:val="009C742A"/>
    <w:rsid w:val="009C7F42"/>
    <w:rsid w:val="009D009C"/>
    <w:rsid w:val="009D0715"/>
    <w:rsid w:val="009D096E"/>
    <w:rsid w:val="009D0E87"/>
    <w:rsid w:val="009D10C1"/>
    <w:rsid w:val="009D1715"/>
    <w:rsid w:val="009D1815"/>
    <w:rsid w:val="009D1B00"/>
    <w:rsid w:val="009D1B3F"/>
    <w:rsid w:val="009D1E19"/>
    <w:rsid w:val="009D1E92"/>
    <w:rsid w:val="009D271F"/>
    <w:rsid w:val="009D2F71"/>
    <w:rsid w:val="009D3144"/>
    <w:rsid w:val="009D339F"/>
    <w:rsid w:val="009D4378"/>
    <w:rsid w:val="009D45F1"/>
    <w:rsid w:val="009D47F5"/>
    <w:rsid w:val="009D4A16"/>
    <w:rsid w:val="009D5061"/>
    <w:rsid w:val="009D51B9"/>
    <w:rsid w:val="009D59D5"/>
    <w:rsid w:val="009D6117"/>
    <w:rsid w:val="009D6252"/>
    <w:rsid w:val="009D68B0"/>
    <w:rsid w:val="009D68DB"/>
    <w:rsid w:val="009D782D"/>
    <w:rsid w:val="009D7ECF"/>
    <w:rsid w:val="009E05C8"/>
    <w:rsid w:val="009E0648"/>
    <w:rsid w:val="009E124D"/>
    <w:rsid w:val="009E1558"/>
    <w:rsid w:val="009E1AA9"/>
    <w:rsid w:val="009E262A"/>
    <w:rsid w:val="009E29BC"/>
    <w:rsid w:val="009E2D0F"/>
    <w:rsid w:val="009E392E"/>
    <w:rsid w:val="009E3CC7"/>
    <w:rsid w:val="009E3D2A"/>
    <w:rsid w:val="009E40A3"/>
    <w:rsid w:val="009E4481"/>
    <w:rsid w:val="009E44C8"/>
    <w:rsid w:val="009E4DD2"/>
    <w:rsid w:val="009E4F63"/>
    <w:rsid w:val="009E5B73"/>
    <w:rsid w:val="009E5F3C"/>
    <w:rsid w:val="009E6032"/>
    <w:rsid w:val="009E6864"/>
    <w:rsid w:val="009E69F1"/>
    <w:rsid w:val="009E7651"/>
    <w:rsid w:val="009E768F"/>
    <w:rsid w:val="009E7BBF"/>
    <w:rsid w:val="009F003C"/>
    <w:rsid w:val="009F030A"/>
    <w:rsid w:val="009F04A0"/>
    <w:rsid w:val="009F0A80"/>
    <w:rsid w:val="009F0D08"/>
    <w:rsid w:val="009F2F17"/>
    <w:rsid w:val="009F3145"/>
    <w:rsid w:val="009F36C7"/>
    <w:rsid w:val="009F3B1B"/>
    <w:rsid w:val="009F3CEA"/>
    <w:rsid w:val="009F4234"/>
    <w:rsid w:val="009F5149"/>
    <w:rsid w:val="009F5282"/>
    <w:rsid w:val="009F5483"/>
    <w:rsid w:val="009F5BEA"/>
    <w:rsid w:val="009F5D7E"/>
    <w:rsid w:val="009F5E2A"/>
    <w:rsid w:val="009F6402"/>
    <w:rsid w:val="009F64E2"/>
    <w:rsid w:val="009F73A6"/>
    <w:rsid w:val="009F7ACA"/>
    <w:rsid w:val="009F7C7E"/>
    <w:rsid w:val="009F7E04"/>
    <w:rsid w:val="00A007D4"/>
    <w:rsid w:val="00A01021"/>
    <w:rsid w:val="00A02255"/>
    <w:rsid w:val="00A03496"/>
    <w:rsid w:val="00A034F2"/>
    <w:rsid w:val="00A036C0"/>
    <w:rsid w:val="00A042DB"/>
    <w:rsid w:val="00A045E4"/>
    <w:rsid w:val="00A04696"/>
    <w:rsid w:val="00A05030"/>
    <w:rsid w:val="00A05CC4"/>
    <w:rsid w:val="00A0743D"/>
    <w:rsid w:val="00A07A84"/>
    <w:rsid w:val="00A102D4"/>
    <w:rsid w:val="00A10656"/>
    <w:rsid w:val="00A1069C"/>
    <w:rsid w:val="00A108BD"/>
    <w:rsid w:val="00A10A09"/>
    <w:rsid w:val="00A10B03"/>
    <w:rsid w:val="00A112BE"/>
    <w:rsid w:val="00A11E86"/>
    <w:rsid w:val="00A12F81"/>
    <w:rsid w:val="00A13563"/>
    <w:rsid w:val="00A13AED"/>
    <w:rsid w:val="00A14599"/>
    <w:rsid w:val="00A152D6"/>
    <w:rsid w:val="00A1537C"/>
    <w:rsid w:val="00A15C40"/>
    <w:rsid w:val="00A16379"/>
    <w:rsid w:val="00A166F0"/>
    <w:rsid w:val="00A179A1"/>
    <w:rsid w:val="00A17A6D"/>
    <w:rsid w:val="00A20CD7"/>
    <w:rsid w:val="00A2107B"/>
    <w:rsid w:val="00A21FB9"/>
    <w:rsid w:val="00A22BD8"/>
    <w:rsid w:val="00A22DCE"/>
    <w:rsid w:val="00A23031"/>
    <w:rsid w:val="00A23382"/>
    <w:rsid w:val="00A23FA4"/>
    <w:rsid w:val="00A2402A"/>
    <w:rsid w:val="00A24901"/>
    <w:rsid w:val="00A251AD"/>
    <w:rsid w:val="00A25373"/>
    <w:rsid w:val="00A25485"/>
    <w:rsid w:val="00A25B6B"/>
    <w:rsid w:val="00A26364"/>
    <w:rsid w:val="00A263DE"/>
    <w:rsid w:val="00A26421"/>
    <w:rsid w:val="00A26A44"/>
    <w:rsid w:val="00A27167"/>
    <w:rsid w:val="00A27208"/>
    <w:rsid w:val="00A27457"/>
    <w:rsid w:val="00A301A2"/>
    <w:rsid w:val="00A30263"/>
    <w:rsid w:val="00A30877"/>
    <w:rsid w:val="00A30964"/>
    <w:rsid w:val="00A309D0"/>
    <w:rsid w:val="00A30C78"/>
    <w:rsid w:val="00A30CE1"/>
    <w:rsid w:val="00A31045"/>
    <w:rsid w:val="00A321D4"/>
    <w:rsid w:val="00A32625"/>
    <w:rsid w:val="00A3425D"/>
    <w:rsid w:val="00A346F8"/>
    <w:rsid w:val="00A34DC6"/>
    <w:rsid w:val="00A35CAC"/>
    <w:rsid w:val="00A35F7F"/>
    <w:rsid w:val="00A36945"/>
    <w:rsid w:val="00A36DA8"/>
    <w:rsid w:val="00A373DE"/>
    <w:rsid w:val="00A373F1"/>
    <w:rsid w:val="00A37A8D"/>
    <w:rsid w:val="00A401E4"/>
    <w:rsid w:val="00A409D1"/>
    <w:rsid w:val="00A4128A"/>
    <w:rsid w:val="00A41C6F"/>
    <w:rsid w:val="00A421CA"/>
    <w:rsid w:val="00A42203"/>
    <w:rsid w:val="00A42B6D"/>
    <w:rsid w:val="00A437B4"/>
    <w:rsid w:val="00A43AEC"/>
    <w:rsid w:val="00A44304"/>
    <w:rsid w:val="00A4437F"/>
    <w:rsid w:val="00A446A0"/>
    <w:rsid w:val="00A448F3"/>
    <w:rsid w:val="00A44B6D"/>
    <w:rsid w:val="00A44DF1"/>
    <w:rsid w:val="00A44E36"/>
    <w:rsid w:val="00A45481"/>
    <w:rsid w:val="00A4581E"/>
    <w:rsid w:val="00A45834"/>
    <w:rsid w:val="00A46408"/>
    <w:rsid w:val="00A4694E"/>
    <w:rsid w:val="00A46BAB"/>
    <w:rsid w:val="00A47090"/>
    <w:rsid w:val="00A472E0"/>
    <w:rsid w:val="00A4731A"/>
    <w:rsid w:val="00A47420"/>
    <w:rsid w:val="00A47558"/>
    <w:rsid w:val="00A479C3"/>
    <w:rsid w:val="00A50368"/>
    <w:rsid w:val="00A50911"/>
    <w:rsid w:val="00A50C26"/>
    <w:rsid w:val="00A50D25"/>
    <w:rsid w:val="00A50DF0"/>
    <w:rsid w:val="00A51221"/>
    <w:rsid w:val="00A51D71"/>
    <w:rsid w:val="00A51F36"/>
    <w:rsid w:val="00A529DE"/>
    <w:rsid w:val="00A534C0"/>
    <w:rsid w:val="00A53BC1"/>
    <w:rsid w:val="00A54742"/>
    <w:rsid w:val="00A54C07"/>
    <w:rsid w:val="00A54ECB"/>
    <w:rsid w:val="00A551B3"/>
    <w:rsid w:val="00A553B3"/>
    <w:rsid w:val="00A55875"/>
    <w:rsid w:val="00A55C3B"/>
    <w:rsid w:val="00A566F9"/>
    <w:rsid w:val="00A56D96"/>
    <w:rsid w:val="00A56F4E"/>
    <w:rsid w:val="00A57A0B"/>
    <w:rsid w:val="00A60440"/>
    <w:rsid w:val="00A60645"/>
    <w:rsid w:val="00A60EDF"/>
    <w:rsid w:val="00A6127F"/>
    <w:rsid w:val="00A61651"/>
    <w:rsid w:val="00A617DF"/>
    <w:rsid w:val="00A6187E"/>
    <w:rsid w:val="00A618AC"/>
    <w:rsid w:val="00A61B75"/>
    <w:rsid w:val="00A62569"/>
    <w:rsid w:val="00A6326D"/>
    <w:rsid w:val="00A637E5"/>
    <w:rsid w:val="00A644D4"/>
    <w:rsid w:val="00A64903"/>
    <w:rsid w:val="00A66287"/>
    <w:rsid w:val="00A66351"/>
    <w:rsid w:val="00A66D4E"/>
    <w:rsid w:val="00A67054"/>
    <w:rsid w:val="00A67B0A"/>
    <w:rsid w:val="00A67D31"/>
    <w:rsid w:val="00A70210"/>
    <w:rsid w:val="00A70782"/>
    <w:rsid w:val="00A708FB"/>
    <w:rsid w:val="00A71809"/>
    <w:rsid w:val="00A72780"/>
    <w:rsid w:val="00A72A65"/>
    <w:rsid w:val="00A72C75"/>
    <w:rsid w:val="00A730F8"/>
    <w:rsid w:val="00A733C6"/>
    <w:rsid w:val="00A7395D"/>
    <w:rsid w:val="00A75316"/>
    <w:rsid w:val="00A75F98"/>
    <w:rsid w:val="00A764ED"/>
    <w:rsid w:val="00A76557"/>
    <w:rsid w:val="00A77623"/>
    <w:rsid w:val="00A77690"/>
    <w:rsid w:val="00A77EBC"/>
    <w:rsid w:val="00A80151"/>
    <w:rsid w:val="00A801ED"/>
    <w:rsid w:val="00A80376"/>
    <w:rsid w:val="00A81C79"/>
    <w:rsid w:val="00A81FB5"/>
    <w:rsid w:val="00A8274E"/>
    <w:rsid w:val="00A82C8F"/>
    <w:rsid w:val="00A82E9F"/>
    <w:rsid w:val="00A830B9"/>
    <w:rsid w:val="00A83426"/>
    <w:rsid w:val="00A83C63"/>
    <w:rsid w:val="00A8419F"/>
    <w:rsid w:val="00A84743"/>
    <w:rsid w:val="00A856D4"/>
    <w:rsid w:val="00A85B70"/>
    <w:rsid w:val="00A85EBA"/>
    <w:rsid w:val="00A86BCB"/>
    <w:rsid w:val="00A8733E"/>
    <w:rsid w:val="00A87677"/>
    <w:rsid w:val="00A87A2C"/>
    <w:rsid w:val="00A87E69"/>
    <w:rsid w:val="00A90EC4"/>
    <w:rsid w:val="00A916E4"/>
    <w:rsid w:val="00A91771"/>
    <w:rsid w:val="00A92288"/>
    <w:rsid w:val="00A92F92"/>
    <w:rsid w:val="00A9307F"/>
    <w:rsid w:val="00A9369A"/>
    <w:rsid w:val="00A9375A"/>
    <w:rsid w:val="00A93C86"/>
    <w:rsid w:val="00A941D3"/>
    <w:rsid w:val="00A9441F"/>
    <w:rsid w:val="00A94DA7"/>
    <w:rsid w:val="00A95855"/>
    <w:rsid w:val="00A95998"/>
    <w:rsid w:val="00A95A84"/>
    <w:rsid w:val="00A95D3A"/>
    <w:rsid w:val="00A9616D"/>
    <w:rsid w:val="00A9619E"/>
    <w:rsid w:val="00A96648"/>
    <w:rsid w:val="00A96BC7"/>
    <w:rsid w:val="00A97B0B"/>
    <w:rsid w:val="00AA0042"/>
    <w:rsid w:val="00AA0113"/>
    <w:rsid w:val="00AA10DA"/>
    <w:rsid w:val="00AA190C"/>
    <w:rsid w:val="00AA22A0"/>
    <w:rsid w:val="00AA22C8"/>
    <w:rsid w:val="00AA22CC"/>
    <w:rsid w:val="00AA239A"/>
    <w:rsid w:val="00AA248C"/>
    <w:rsid w:val="00AA2DED"/>
    <w:rsid w:val="00AA4A3D"/>
    <w:rsid w:val="00AA4DBA"/>
    <w:rsid w:val="00AA4E32"/>
    <w:rsid w:val="00AA4EC7"/>
    <w:rsid w:val="00AA5676"/>
    <w:rsid w:val="00AA6578"/>
    <w:rsid w:val="00AA6598"/>
    <w:rsid w:val="00AA685F"/>
    <w:rsid w:val="00AA692F"/>
    <w:rsid w:val="00AA7EC7"/>
    <w:rsid w:val="00AB01D9"/>
    <w:rsid w:val="00AB0DF0"/>
    <w:rsid w:val="00AB12C0"/>
    <w:rsid w:val="00AB1546"/>
    <w:rsid w:val="00AB1596"/>
    <w:rsid w:val="00AB25E9"/>
    <w:rsid w:val="00AB2700"/>
    <w:rsid w:val="00AB273A"/>
    <w:rsid w:val="00AB2AFA"/>
    <w:rsid w:val="00AB3549"/>
    <w:rsid w:val="00AB3B40"/>
    <w:rsid w:val="00AB3E2F"/>
    <w:rsid w:val="00AB4278"/>
    <w:rsid w:val="00AB4DE7"/>
    <w:rsid w:val="00AB4F30"/>
    <w:rsid w:val="00AB54A6"/>
    <w:rsid w:val="00AB54D0"/>
    <w:rsid w:val="00AB5D58"/>
    <w:rsid w:val="00AB603F"/>
    <w:rsid w:val="00AB6446"/>
    <w:rsid w:val="00AB675F"/>
    <w:rsid w:val="00AB6763"/>
    <w:rsid w:val="00AB68B5"/>
    <w:rsid w:val="00AB6DED"/>
    <w:rsid w:val="00AB7968"/>
    <w:rsid w:val="00AB7A7F"/>
    <w:rsid w:val="00AB7AAF"/>
    <w:rsid w:val="00AB7C1C"/>
    <w:rsid w:val="00AC1496"/>
    <w:rsid w:val="00AC1735"/>
    <w:rsid w:val="00AC1A68"/>
    <w:rsid w:val="00AC1AB7"/>
    <w:rsid w:val="00AC1AD7"/>
    <w:rsid w:val="00AC1E00"/>
    <w:rsid w:val="00AC2AED"/>
    <w:rsid w:val="00AC2C75"/>
    <w:rsid w:val="00AC3791"/>
    <w:rsid w:val="00AC381D"/>
    <w:rsid w:val="00AC39F7"/>
    <w:rsid w:val="00AC3F9E"/>
    <w:rsid w:val="00AC4AE3"/>
    <w:rsid w:val="00AC4DE2"/>
    <w:rsid w:val="00AC4E0B"/>
    <w:rsid w:val="00AC5235"/>
    <w:rsid w:val="00AC59F7"/>
    <w:rsid w:val="00AC6281"/>
    <w:rsid w:val="00AC66C9"/>
    <w:rsid w:val="00AC6A3F"/>
    <w:rsid w:val="00AC70FE"/>
    <w:rsid w:val="00AC79CD"/>
    <w:rsid w:val="00AC7FA7"/>
    <w:rsid w:val="00AD0049"/>
    <w:rsid w:val="00AD0B2C"/>
    <w:rsid w:val="00AD0BBE"/>
    <w:rsid w:val="00AD17E5"/>
    <w:rsid w:val="00AD1BA7"/>
    <w:rsid w:val="00AD1D6C"/>
    <w:rsid w:val="00AD1DE8"/>
    <w:rsid w:val="00AD2578"/>
    <w:rsid w:val="00AD2963"/>
    <w:rsid w:val="00AD2A3F"/>
    <w:rsid w:val="00AD2DED"/>
    <w:rsid w:val="00AD449B"/>
    <w:rsid w:val="00AD58A1"/>
    <w:rsid w:val="00AD63F9"/>
    <w:rsid w:val="00AD650E"/>
    <w:rsid w:val="00AD6C36"/>
    <w:rsid w:val="00AD7B52"/>
    <w:rsid w:val="00AE01DB"/>
    <w:rsid w:val="00AE0221"/>
    <w:rsid w:val="00AE0724"/>
    <w:rsid w:val="00AE09C9"/>
    <w:rsid w:val="00AE1040"/>
    <w:rsid w:val="00AE260A"/>
    <w:rsid w:val="00AE3838"/>
    <w:rsid w:val="00AE44CB"/>
    <w:rsid w:val="00AE5D3B"/>
    <w:rsid w:val="00AE62CC"/>
    <w:rsid w:val="00AE6DD8"/>
    <w:rsid w:val="00AE6E5E"/>
    <w:rsid w:val="00AE7F5D"/>
    <w:rsid w:val="00AF0A0A"/>
    <w:rsid w:val="00AF0C00"/>
    <w:rsid w:val="00AF0D81"/>
    <w:rsid w:val="00AF17C3"/>
    <w:rsid w:val="00AF17E6"/>
    <w:rsid w:val="00AF329C"/>
    <w:rsid w:val="00AF45CB"/>
    <w:rsid w:val="00AF45D6"/>
    <w:rsid w:val="00AF57FB"/>
    <w:rsid w:val="00AF598D"/>
    <w:rsid w:val="00AF65A6"/>
    <w:rsid w:val="00AF6AB6"/>
    <w:rsid w:val="00AF6D6B"/>
    <w:rsid w:val="00AF7577"/>
    <w:rsid w:val="00B0063F"/>
    <w:rsid w:val="00B00A49"/>
    <w:rsid w:val="00B01FA0"/>
    <w:rsid w:val="00B02271"/>
    <w:rsid w:val="00B02855"/>
    <w:rsid w:val="00B037F1"/>
    <w:rsid w:val="00B03AFD"/>
    <w:rsid w:val="00B03DD5"/>
    <w:rsid w:val="00B03E5B"/>
    <w:rsid w:val="00B03EBF"/>
    <w:rsid w:val="00B03F24"/>
    <w:rsid w:val="00B04430"/>
    <w:rsid w:val="00B0450A"/>
    <w:rsid w:val="00B06152"/>
    <w:rsid w:val="00B06EA0"/>
    <w:rsid w:val="00B06FF2"/>
    <w:rsid w:val="00B07098"/>
    <w:rsid w:val="00B07269"/>
    <w:rsid w:val="00B07321"/>
    <w:rsid w:val="00B07BE0"/>
    <w:rsid w:val="00B07EE9"/>
    <w:rsid w:val="00B10B48"/>
    <w:rsid w:val="00B117C1"/>
    <w:rsid w:val="00B118CC"/>
    <w:rsid w:val="00B11B04"/>
    <w:rsid w:val="00B1222C"/>
    <w:rsid w:val="00B13225"/>
    <w:rsid w:val="00B13473"/>
    <w:rsid w:val="00B138EC"/>
    <w:rsid w:val="00B13E68"/>
    <w:rsid w:val="00B1426C"/>
    <w:rsid w:val="00B14299"/>
    <w:rsid w:val="00B1470E"/>
    <w:rsid w:val="00B15611"/>
    <w:rsid w:val="00B15898"/>
    <w:rsid w:val="00B1595D"/>
    <w:rsid w:val="00B15BF3"/>
    <w:rsid w:val="00B15DCC"/>
    <w:rsid w:val="00B15E38"/>
    <w:rsid w:val="00B15E97"/>
    <w:rsid w:val="00B16721"/>
    <w:rsid w:val="00B1688F"/>
    <w:rsid w:val="00B16B14"/>
    <w:rsid w:val="00B16E49"/>
    <w:rsid w:val="00B20D89"/>
    <w:rsid w:val="00B21195"/>
    <w:rsid w:val="00B21840"/>
    <w:rsid w:val="00B21D84"/>
    <w:rsid w:val="00B22064"/>
    <w:rsid w:val="00B22A12"/>
    <w:rsid w:val="00B231C0"/>
    <w:rsid w:val="00B232FB"/>
    <w:rsid w:val="00B2385D"/>
    <w:rsid w:val="00B239F3"/>
    <w:rsid w:val="00B23BA4"/>
    <w:rsid w:val="00B2495C"/>
    <w:rsid w:val="00B25E9C"/>
    <w:rsid w:val="00B25F59"/>
    <w:rsid w:val="00B260FD"/>
    <w:rsid w:val="00B2616A"/>
    <w:rsid w:val="00B2697C"/>
    <w:rsid w:val="00B26C0B"/>
    <w:rsid w:val="00B27616"/>
    <w:rsid w:val="00B30144"/>
    <w:rsid w:val="00B30DB3"/>
    <w:rsid w:val="00B31588"/>
    <w:rsid w:val="00B31AD3"/>
    <w:rsid w:val="00B31C87"/>
    <w:rsid w:val="00B321D3"/>
    <w:rsid w:val="00B322F4"/>
    <w:rsid w:val="00B329FC"/>
    <w:rsid w:val="00B32F6A"/>
    <w:rsid w:val="00B33D1F"/>
    <w:rsid w:val="00B3401F"/>
    <w:rsid w:val="00B341DE"/>
    <w:rsid w:val="00B34209"/>
    <w:rsid w:val="00B3548F"/>
    <w:rsid w:val="00B35B69"/>
    <w:rsid w:val="00B35BA5"/>
    <w:rsid w:val="00B35D1B"/>
    <w:rsid w:val="00B36899"/>
    <w:rsid w:val="00B37C61"/>
    <w:rsid w:val="00B40A47"/>
    <w:rsid w:val="00B40EF0"/>
    <w:rsid w:val="00B42004"/>
    <w:rsid w:val="00B42244"/>
    <w:rsid w:val="00B42D49"/>
    <w:rsid w:val="00B43445"/>
    <w:rsid w:val="00B4389F"/>
    <w:rsid w:val="00B43AE9"/>
    <w:rsid w:val="00B43F2C"/>
    <w:rsid w:val="00B440D0"/>
    <w:rsid w:val="00B443D8"/>
    <w:rsid w:val="00B44B0E"/>
    <w:rsid w:val="00B452D3"/>
    <w:rsid w:val="00B457B2"/>
    <w:rsid w:val="00B45E7E"/>
    <w:rsid w:val="00B46B84"/>
    <w:rsid w:val="00B46F71"/>
    <w:rsid w:val="00B5081F"/>
    <w:rsid w:val="00B50866"/>
    <w:rsid w:val="00B50B93"/>
    <w:rsid w:val="00B50F24"/>
    <w:rsid w:val="00B516FC"/>
    <w:rsid w:val="00B51D81"/>
    <w:rsid w:val="00B52C86"/>
    <w:rsid w:val="00B53326"/>
    <w:rsid w:val="00B53621"/>
    <w:rsid w:val="00B53B62"/>
    <w:rsid w:val="00B53CBD"/>
    <w:rsid w:val="00B54449"/>
    <w:rsid w:val="00B54B8B"/>
    <w:rsid w:val="00B54F2F"/>
    <w:rsid w:val="00B55086"/>
    <w:rsid w:val="00B5514E"/>
    <w:rsid w:val="00B554AD"/>
    <w:rsid w:val="00B5592E"/>
    <w:rsid w:val="00B55D30"/>
    <w:rsid w:val="00B55EE3"/>
    <w:rsid w:val="00B56AD0"/>
    <w:rsid w:val="00B56D0B"/>
    <w:rsid w:val="00B574CF"/>
    <w:rsid w:val="00B601ED"/>
    <w:rsid w:val="00B60389"/>
    <w:rsid w:val="00B603B3"/>
    <w:rsid w:val="00B6064B"/>
    <w:rsid w:val="00B61481"/>
    <w:rsid w:val="00B61A2D"/>
    <w:rsid w:val="00B61F11"/>
    <w:rsid w:val="00B6283F"/>
    <w:rsid w:val="00B62B38"/>
    <w:rsid w:val="00B62D9E"/>
    <w:rsid w:val="00B63015"/>
    <w:rsid w:val="00B63644"/>
    <w:rsid w:val="00B63F2A"/>
    <w:rsid w:val="00B64101"/>
    <w:rsid w:val="00B641C9"/>
    <w:rsid w:val="00B64785"/>
    <w:rsid w:val="00B6489F"/>
    <w:rsid w:val="00B64957"/>
    <w:rsid w:val="00B64BA1"/>
    <w:rsid w:val="00B65383"/>
    <w:rsid w:val="00B65F71"/>
    <w:rsid w:val="00B66148"/>
    <w:rsid w:val="00B66284"/>
    <w:rsid w:val="00B662E6"/>
    <w:rsid w:val="00B66A7C"/>
    <w:rsid w:val="00B66C9C"/>
    <w:rsid w:val="00B675FF"/>
    <w:rsid w:val="00B677A4"/>
    <w:rsid w:val="00B67E9D"/>
    <w:rsid w:val="00B703CE"/>
    <w:rsid w:val="00B70BDF"/>
    <w:rsid w:val="00B71421"/>
    <w:rsid w:val="00B71588"/>
    <w:rsid w:val="00B719D3"/>
    <w:rsid w:val="00B71EB7"/>
    <w:rsid w:val="00B7232F"/>
    <w:rsid w:val="00B72AEC"/>
    <w:rsid w:val="00B72D61"/>
    <w:rsid w:val="00B73946"/>
    <w:rsid w:val="00B73FD4"/>
    <w:rsid w:val="00B7435A"/>
    <w:rsid w:val="00B753C5"/>
    <w:rsid w:val="00B759D3"/>
    <w:rsid w:val="00B760D8"/>
    <w:rsid w:val="00B7657B"/>
    <w:rsid w:val="00B76B6D"/>
    <w:rsid w:val="00B76C11"/>
    <w:rsid w:val="00B77045"/>
    <w:rsid w:val="00B77C9F"/>
    <w:rsid w:val="00B8006C"/>
    <w:rsid w:val="00B80436"/>
    <w:rsid w:val="00B804F7"/>
    <w:rsid w:val="00B80B01"/>
    <w:rsid w:val="00B80DD4"/>
    <w:rsid w:val="00B8275C"/>
    <w:rsid w:val="00B83E67"/>
    <w:rsid w:val="00B8464A"/>
    <w:rsid w:val="00B847DD"/>
    <w:rsid w:val="00B854A2"/>
    <w:rsid w:val="00B85AC9"/>
    <w:rsid w:val="00B85CC9"/>
    <w:rsid w:val="00B87175"/>
    <w:rsid w:val="00B879CA"/>
    <w:rsid w:val="00B87D0F"/>
    <w:rsid w:val="00B90692"/>
    <w:rsid w:val="00B90CC1"/>
    <w:rsid w:val="00B9139E"/>
    <w:rsid w:val="00B91B10"/>
    <w:rsid w:val="00B91D91"/>
    <w:rsid w:val="00B9224E"/>
    <w:rsid w:val="00B92B3C"/>
    <w:rsid w:val="00B93AAE"/>
    <w:rsid w:val="00B94114"/>
    <w:rsid w:val="00B9475D"/>
    <w:rsid w:val="00B94EAC"/>
    <w:rsid w:val="00B96428"/>
    <w:rsid w:val="00B96F0E"/>
    <w:rsid w:val="00B97E43"/>
    <w:rsid w:val="00B97F0E"/>
    <w:rsid w:val="00BA0A84"/>
    <w:rsid w:val="00BA0B01"/>
    <w:rsid w:val="00BA0BB4"/>
    <w:rsid w:val="00BA0EC8"/>
    <w:rsid w:val="00BA1196"/>
    <w:rsid w:val="00BA14FF"/>
    <w:rsid w:val="00BA1877"/>
    <w:rsid w:val="00BA1C3E"/>
    <w:rsid w:val="00BA1DF7"/>
    <w:rsid w:val="00BA1EFF"/>
    <w:rsid w:val="00BA2DBA"/>
    <w:rsid w:val="00BA2E20"/>
    <w:rsid w:val="00BA32CC"/>
    <w:rsid w:val="00BA3805"/>
    <w:rsid w:val="00BA3841"/>
    <w:rsid w:val="00BA4115"/>
    <w:rsid w:val="00BA443B"/>
    <w:rsid w:val="00BA4441"/>
    <w:rsid w:val="00BA456A"/>
    <w:rsid w:val="00BA4F58"/>
    <w:rsid w:val="00BA524F"/>
    <w:rsid w:val="00BA53F6"/>
    <w:rsid w:val="00BA544D"/>
    <w:rsid w:val="00BA59C2"/>
    <w:rsid w:val="00BA5F96"/>
    <w:rsid w:val="00BA629F"/>
    <w:rsid w:val="00BA63D8"/>
    <w:rsid w:val="00BA7D73"/>
    <w:rsid w:val="00BB0037"/>
    <w:rsid w:val="00BB095B"/>
    <w:rsid w:val="00BB1179"/>
    <w:rsid w:val="00BB1BBE"/>
    <w:rsid w:val="00BB218F"/>
    <w:rsid w:val="00BB22F1"/>
    <w:rsid w:val="00BB2B36"/>
    <w:rsid w:val="00BB3392"/>
    <w:rsid w:val="00BB3DC5"/>
    <w:rsid w:val="00BB4CBD"/>
    <w:rsid w:val="00BB4FAA"/>
    <w:rsid w:val="00BB5908"/>
    <w:rsid w:val="00BB60D1"/>
    <w:rsid w:val="00BB6914"/>
    <w:rsid w:val="00BB6A4F"/>
    <w:rsid w:val="00BB77A2"/>
    <w:rsid w:val="00BB7C5F"/>
    <w:rsid w:val="00BB7E19"/>
    <w:rsid w:val="00BC075E"/>
    <w:rsid w:val="00BC0AC5"/>
    <w:rsid w:val="00BC0FFA"/>
    <w:rsid w:val="00BC1107"/>
    <w:rsid w:val="00BC13F0"/>
    <w:rsid w:val="00BC1716"/>
    <w:rsid w:val="00BC27E0"/>
    <w:rsid w:val="00BC2824"/>
    <w:rsid w:val="00BC31C9"/>
    <w:rsid w:val="00BC3288"/>
    <w:rsid w:val="00BC339B"/>
    <w:rsid w:val="00BC3CD3"/>
    <w:rsid w:val="00BC3CE9"/>
    <w:rsid w:val="00BC3D48"/>
    <w:rsid w:val="00BC3F82"/>
    <w:rsid w:val="00BC43D6"/>
    <w:rsid w:val="00BC4404"/>
    <w:rsid w:val="00BC455D"/>
    <w:rsid w:val="00BC5550"/>
    <w:rsid w:val="00BC5B20"/>
    <w:rsid w:val="00BC6515"/>
    <w:rsid w:val="00BC69D3"/>
    <w:rsid w:val="00BC6A6E"/>
    <w:rsid w:val="00BC6A9F"/>
    <w:rsid w:val="00BC79C1"/>
    <w:rsid w:val="00BD07AF"/>
    <w:rsid w:val="00BD0CF2"/>
    <w:rsid w:val="00BD1332"/>
    <w:rsid w:val="00BD13BA"/>
    <w:rsid w:val="00BD231E"/>
    <w:rsid w:val="00BD251E"/>
    <w:rsid w:val="00BD2775"/>
    <w:rsid w:val="00BD2C89"/>
    <w:rsid w:val="00BD2E5D"/>
    <w:rsid w:val="00BD3053"/>
    <w:rsid w:val="00BD3976"/>
    <w:rsid w:val="00BD3C9C"/>
    <w:rsid w:val="00BD42D0"/>
    <w:rsid w:val="00BD4971"/>
    <w:rsid w:val="00BD51D8"/>
    <w:rsid w:val="00BD5357"/>
    <w:rsid w:val="00BD5705"/>
    <w:rsid w:val="00BD589C"/>
    <w:rsid w:val="00BD59DF"/>
    <w:rsid w:val="00BD5EA4"/>
    <w:rsid w:val="00BD6706"/>
    <w:rsid w:val="00BD6E07"/>
    <w:rsid w:val="00BE0186"/>
    <w:rsid w:val="00BE0474"/>
    <w:rsid w:val="00BE0773"/>
    <w:rsid w:val="00BE0F50"/>
    <w:rsid w:val="00BE0FE6"/>
    <w:rsid w:val="00BE2460"/>
    <w:rsid w:val="00BE27D9"/>
    <w:rsid w:val="00BE2D2A"/>
    <w:rsid w:val="00BE3202"/>
    <w:rsid w:val="00BE34B0"/>
    <w:rsid w:val="00BE5508"/>
    <w:rsid w:val="00BE5637"/>
    <w:rsid w:val="00BE5A25"/>
    <w:rsid w:val="00BE5DA0"/>
    <w:rsid w:val="00BE5E6A"/>
    <w:rsid w:val="00BE61AE"/>
    <w:rsid w:val="00BE633E"/>
    <w:rsid w:val="00BE656B"/>
    <w:rsid w:val="00BE6AEB"/>
    <w:rsid w:val="00BE7E45"/>
    <w:rsid w:val="00BF0083"/>
    <w:rsid w:val="00BF15A7"/>
    <w:rsid w:val="00BF1C52"/>
    <w:rsid w:val="00BF26A8"/>
    <w:rsid w:val="00BF2AE6"/>
    <w:rsid w:val="00BF3260"/>
    <w:rsid w:val="00BF34FE"/>
    <w:rsid w:val="00BF3773"/>
    <w:rsid w:val="00BF3900"/>
    <w:rsid w:val="00BF3D93"/>
    <w:rsid w:val="00BF454C"/>
    <w:rsid w:val="00BF455C"/>
    <w:rsid w:val="00BF4CAB"/>
    <w:rsid w:val="00BF53C7"/>
    <w:rsid w:val="00BF5D18"/>
    <w:rsid w:val="00BF5DD6"/>
    <w:rsid w:val="00BF6AC5"/>
    <w:rsid w:val="00BF6AFF"/>
    <w:rsid w:val="00BF7441"/>
    <w:rsid w:val="00BF7559"/>
    <w:rsid w:val="00BF7682"/>
    <w:rsid w:val="00C0011A"/>
    <w:rsid w:val="00C0020A"/>
    <w:rsid w:val="00C0037E"/>
    <w:rsid w:val="00C0067B"/>
    <w:rsid w:val="00C00B9D"/>
    <w:rsid w:val="00C00FCE"/>
    <w:rsid w:val="00C0136B"/>
    <w:rsid w:val="00C014DF"/>
    <w:rsid w:val="00C026E4"/>
    <w:rsid w:val="00C0298D"/>
    <w:rsid w:val="00C02CAF"/>
    <w:rsid w:val="00C0324D"/>
    <w:rsid w:val="00C0339B"/>
    <w:rsid w:val="00C0363B"/>
    <w:rsid w:val="00C03B68"/>
    <w:rsid w:val="00C0442A"/>
    <w:rsid w:val="00C046AB"/>
    <w:rsid w:val="00C04A9D"/>
    <w:rsid w:val="00C04E9E"/>
    <w:rsid w:val="00C051A3"/>
    <w:rsid w:val="00C05C24"/>
    <w:rsid w:val="00C05E08"/>
    <w:rsid w:val="00C06321"/>
    <w:rsid w:val="00C06996"/>
    <w:rsid w:val="00C06CA5"/>
    <w:rsid w:val="00C06EC5"/>
    <w:rsid w:val="00C07009"/>
    <w:rsid w:val="00C0721A"/>
    <w:rsid w:val="00C10387"/>
    <w:rsid w:val="00C103FA"/>
    <w:rsid w:val="00C124FA"/>
    <w:rsid w:val="00C135DC"/>
    <w:rsid w:val="00C139AC"/>
    <w:rsid w:val="00C13C9C"/>
    <w:rsid w:val="00C14564"/>
    <w:rsid w:val="00C145B7"/>
    <w:rsid w:val="00C14A62"/>
    <w:rsid w:val="00C157B7"/>
    <w:rsid w:val="00C16B8D"/>
    <w:rsid w:val="00C17252"/>
    <w:rsid w:val="00C17711"/>
    <w:rsid w:val="00C17CFB"/>
    <w:rsid w:val="00C17E34"/>
    <w:rsid w:val="00C20D31"/>
    <w:rsid w:val="00C2246F"/>
    <w:rsid w:val="00C228ED"/>
    <w:rsid w:val="00C22C21"/>
    <w:rsid w:val="00C233C4"/>
    <w:rsid w:val="00C237F0"/>
    <w:rsid w:val="00C23902"/>
    <w:rsid w:val="00C23CB7"/>
    <w:rsid w:val="00C23E84"/>
    <w:rsid w:val="00C240DA"/>
    <w:rsid w:val="00C24718"/>
    <w:rsid w:val="00C24EAA"/>
    <w:rsid w:val="00C2551C"/>
    <w:rsid w:val="00C257FD"/>
    <w:rsid w:val="00C2583A"/>
    <w:rsid w:val="00C25ADD"/>
    <w:rsid w:val="00C27072"/>
    <w:rsid w:val="00C277A6"/>
    <w:rsid w:val="00C27BB3"/>
    <w:rsid w:val="00C27F66"/>
    <w:rsid w:val="00C30503"/>
    <w:rsid w:val="00C31605"/>
    <w:rsid w:val="00C31EE8"/>
    <w:rsid w:val="00C325BF"/>
    <w:rsid w:val="00C34401"/>
    <w:rsid w:val="00C34452"/>
    <w:rsid w:val="00C3542D"/>
    <w:rsid w:val="00C35866"/>
    <w:rsid w:val="00C35924"/>
    <w:rsid w:val="00C3618B"/>
    <w:rsid w:val="00C366E5"/>
    <w:rsid w:val="00C36CF4"/>
    <w:rsid w:val="00C36DC8"/>
    <w:rsid w:val="00C36ED8"/>
    <w:rsid w:val="00C37C0F"/>
    <w:rsid w:val="00C40443"/>
    <w:rsid w:val="00C407B7"/>
    <w:rsid w:val="00C410C1"/>
    <w:rsid w:val="00C418FA"/>
    <w:rsid w:val="00C41DE2"/>
    <w:rsid w:val="00C41EFF"/>
    <w:rsid w:val="00C42AE5"/>
    <w:rsid w:val="00C43249"/>
    <w:rsid w:val="00C43E76"/>
    <w:rsid w:val="00C44B19"/>
    <w:rsid w:val="00C45318"/>
    <w:rsid w:val="00C456DE"/>
    <w:rsid w:val="00C45E3F"/>
    <w:rsid w:val="00C45EB4"/>
    <w:rsid w:val="00C463E5"/>
    <w:rsid w:val="00C46447"/>
    <w:rsid w:val="00C46B47"/>
    <w:rsid w:val="00C479B3"/>
    <w:rsid w:val="00C47D6B"/>
    <w:rsid w:val="00C50FF8"/>
    <w:rsid w:val="00C51B4A"/>
    <w:rsid w:val="00C51D40"/>
    <w:rsid w:val="00C52D17"/>
    <w:rsid w:val="00C53A2E"/>
    <w:rsid w:val="00C5494A"/>
    <w:rsid w:val="00C55338"/>
    <w:rsid w:val="00C554D9"/>
    <w:rsid w:val="00C555B5"/>
    <w:rsid w:val="00C5590F"/>
    <w:rsid w:val="00C569F7"/>
    <w:rsid w:val="00C56A9D"/>
    <w:rsid w:val="00C57738"/>
    <w:rsid w:val="00C5792D"/>
    <w:rsid w:val="00C57FC2"/>
    <w:rsid w:val="00C60182"/>
    <w:rsid w:val="00C602A0"/>
    <w:rsid w:val="00C606E8"/>
    <w:rsid w:val="00C608D7"/>
    <w:rsid w:val="00C628E3"/>
    <w:rsid w:val="00C63252"/>
    <w:rsid w:val="00C6335E"/>
    <w:rsid w:val="00C6342A"/>
    <w:rsid w:val="00C63579"/>
    <w:rsid w:val="00C635A8"/>
    <w:rsid w:val="00C63648"/>
    <w:rsid w:val="00C65159"/>
    <w:rsid w:val="00C65552"/>
    <w:rsid w:val="00C658F0"/>
    <w:rsid w:val="00C659BF"/>
    <w:rsid w:val="00C65F0A"/>
    <w:rsid w:val="00C66502"/>
    <w:rsid w:val="00C6695F"/>
    <w:rsid w:val="00C66B65"/>
    <w:rsid w:val="00C673CB"/>
    <w:rsid w:val="00C678A4"/>
    <w:rsid w:val="00C678B7"/>
    <w:rsid w:val="00C67CBA"/>
    <w:rsid w:val="00C70021"/>
    <w:rsid w:val="00C70640"/>
    <w:rsid w:val="00C70741"/>
    <w:rsid w:val="00C70D66"/>
    <w:rsid w:val="00C7129A"/>
    <w:rsid w:val="00C717A5"/>
    <w:rsid w:val="00C71B86"/>
    <w:rsid w:val="00C71CB7"/>
    <w:rsid w:val="00C71CF8"/>
    <w:rsid w:val="00C71E47"/>
    <w:rsid w:val="00C72061"/>
    <w:rsid w:val="00C72A36"/>
    <w:rsid w:val="00C72C81"/>
    <w:rsid w:val="00C72CA7"/>
    <w:rsid w:val="00C72EF9"/>
    <w:rsid w:val="00C7326E"/>
    <w:rsid w:val="00C736E1"/>
    <w:rsid w:val="00C73F69"/>
    <w:rsid w:val="00C740BE"/>
    <w:rsid w:val="00C74496"/>
    <w:rsid w:val="00C74B51"/>
    <w:rsid w:val="00C74C54"/>
    <w:rsid w:val="00C74C5F"/>
    <w:rsid w:val="00C759E9"/>
    <w:rsid w:val="00C76585"/>
    <w:rsid w:val="00C76A38"/>
    <w:rsid w:val="00C76D96"/>
    <w:rsid w:val="00C800A2"/>
    <w:rsid w:val="00C8025F"/>
    <w:rsid w:val="00C80567"/>
    <w:rsid w:val="00C81611"/>
    <w:rsid w:val="00C81954"/>
    <w:rsid w:val="00C82073"/>
    <w:rsid w:val="00C82305"/>
    <w:rsid w:val="00C82750"/>
    <w:rsid w:val="00C82E20"/>
    <w:rsid w:val="00C82F2B"/>
    <w:rsid w:val="00C83EA1"/>
    <w:rsid w:val="00C845AB"/>
    <w:rsid w:val="00C84809"/>
    <w:rsid w:val="00C848DA"/>
    <w:rsid w:val="00C84A66"/>
    <w:rsid w:val="00C856EE"/>
    <w:rsid w:val="00C85D27"/>
    <w:rsid w:val="00C86612"/>
    <w:rsid w:val="00C87DFC"/>
    <w:rsid w:val="00C90723"/>
    <w:rsid w:val="00C90B14"/>
    <w:rsid w:val="00C90D06"/>
    <w:rsid w:val="00C91411"/>
    <w:rsid w:val="00C91533"/>
    <w:rsid w:val="00C91632"/>
    <w:rsid w:val="00C91889"/>
    <w:rsid w:val="00C91DD0"/>
    <w:rsid w:val="00C92295"/>
    <w:rsid w:val="00C924F7"/>
    <w:rsid w:val="00C9297C"/>
    <w:rsid w:val="00C93005"/>
    <w:rsid w:val="00C936C3"/>
    <w:rsid w:val="00C94708"/>
    <w:rsid w:val="00C947D6"/>
    <w:rsid w:val="00C94CCF"/>
    <w:rsid w:val="00C964CC"/>
    <w:rsid w:val="00C966E9"/>
    <w:rsid w:val="00C9758D"/>
    <w:rsid w:val="00C9775E"/>
    <w:rsid w:val="00CA0BD1"/>
    <w:rsid w:val="00CA10E0"/>
    <w:rsid w:val="00CA1652"/>
    <w:rsid w:val="00CA1FD8"/>
    <w:rsid w:val="00CA2FC1"/>
    <w:rsid w:val="00CA3000"/>
    <w:rsid w:val="00CA31EE"/>
    <w:rsid w:val="00CA3272"/>
    <w:rsid w:val="00CA399D"/>
    <w:rsid w:val="00CA4D43"/>
    <w:rsid w:val="00CA505E"/>
    <w:rsid w:val="00CA51D1"/>
    <w:rsid w:val="00CA5A23"/>
    <w:rsid w:val="00CA60CE"/>
    <w:rsid w:val="00CA6B2D"/>
    <w:rsid w:val="00CA7B76"/>
    <w:rsid w:val="00CA7BF4"/>
    <w:rsid w:val="00CA7DF0"/>
    <w:rsid w:val="00CA7E90"/>
    <w:rsid w:val="00CA7F01"/>
    <w:rsid w:val="00CB0342"/>
    <w:rsid w:val="00CB0AE3"/>
    <w:rsid w:val="00CB0DDE"/>
    <w:rsid w:val="00CB22A5"/>
    <w:rsid w:val="00CB2D23"/>
    <w:rsid w:val="00CB45A3"/>
    <w:rsid w:val="00CB4BCB"/>
    <w:rsid w:val="00CB5551"/>
    <w:rsid w:val="00CB59F7"/>
    <w:rsid w:val="00CB67B9"/>
    <w:rsid w:val="00CB756C"/>
    <w:rsid w:val="00CB77BE"/>
    <w:rsid w:val="00CB79C6"/>
    <w:rsid w:val="00CB7AEB"/>
    <w:rsid w:val="00CC0587"/>
    <w:rsid w:val="00CC0C5E"/>
    <w:rsid w:val="00CC15D1"/>
    <w:rsid w:val="00CC15EE"/>
    <w:rsid w:val="00CC1B79"/>
    <w:rsid w:val="00CC360B"/>
    <w:rsid w:val="00CC441E"/>
    <w:rsid w:val="00CC45BE"/>
    <w:rsid w:val="00CC4991"/>
    <w:rsid w:val="00CC528A"/>
    <w:rsid w:val="00CC543F"/>
    <w:rsid w:val="00CC5864"/>
    <w:rsid w:val="00CC5AD1"/>
    <w:rsid w:val="00CC607C"/>
    <w:rsid w:val="00CC67F4"/>
    <w:rsid w:val="00CC6BAD"/>
    <w:rsid w:val="00CC7944"/>
    <w:rsid w:val="00CC7DB0"/>
    <w:rsid w:val="00CD05B9"/>
    <w:rsid w:val="00CD08E0"/>
    <w:rsid w:val="00CD0A2F"/>
    <w:rsid w:val="00CD0A53"/>
    <w:rsid w:val="00CD0AD8"/>
    <w:rsid w:val="00CD20E7"/>
    <w:rsid w:val="00CD2913"/>
    <w:rsid w:val="00CD2B63"/>
    <w:rsid w:val="00CD2BD9"/>
    <w:rsid w:val="00CD2D12"/>
    <w:rsid w:val="00CD3EC3"/>
    <w:rsid w:val="00CD4190"/>
    <w:rsid w:val="00CD42CB"/>
    <w:rsid w:val="00CD47E2"/>
    <w:rsid w:val="00CD486B"/>
    <w:rsid w:val="00CD49B8"/>
    <w:rsid w:val="00CD5C17"/>
    <w:rsid w:val="00CD5C8B"/>
    <w:rsid w:val="00CD5FCE"/>
    <w:rsid w:val="00CD609D"/>
    <w:rsid w:val="00CD6791"/>
    <w:rsid w:val="00CD7160"/>
    <w:rsid w:val="00CD75A0"/>
    <w:rsid w:val="00CE0318"/>
    <w:rsid w:val="00CE07FC"/>
    <w:rsid w:val="00CE0837"/>
    <w:rsid w:val="00CE0BEF"/>
    <w:rsid w:val="00CE1C7C"/>
    <w:rsid w:val="00CE223A"/>
    <w:rsid w:val="00CE2714"/>
    <w:rsid w:val="00CE2D89"/>
    <w:rsid w:val="00CE3DAE"/>
    <w:rsid w:val="00CE520B"/>
    <w:rsid w:val="00CE5C1F"/>
    <w:rsid w:val="00CE62A2"/>
    <w:rsid w:val="00CE66D6"/>
    <w:rsid w:val="00CE68BC"/>
    <w:rsid w:val="00CE7BBC"/>
    <w:rsid w:val="00CF0744"/>
    <w:rsid w:val="00CF1030"/>
    <w:rsid w:val="00CF1C50"/>
    <w:rsid w:val="00CF25D8"/>
    <w:rsid w:val="00CF33AC"/>
    <w:rsid w:val="00CF434A"/>
    <w:rsid w:val="00CF4BFE"/>
    <w:rsid w:val="00CF68AE"/>
    <w:rsid w:val="00CF6DCE"/>
    <w:rsid w:val="00CF763F"/>
    <w:rsid w:val="00CF7E50"/>
    <w:rsid w:val="00D00AAB"/>
    <w:rsid w:val="00D00D41"/>
    <w:rsid w:val="00D00D8A"/>
    <w:rsid w:val="00D010E9"/>
    <w:rsid w:val="00D02B81"/>
    <w:rsid w:val="00D02F7F"/>
    <w:rsid w:val="00D03058"/>
    <w:rsid w:val="00D03A0B"/>
    <w:rsid w:val="00D03EFD"/>
    <w:rsid w:val="00D04093"/>
    <w:rsid w:val="00D04221"/>
    <w:rsid w:val="00D045F6"/>
    <w:rsid w:val="00D04BDB"/>
    <w:rsid w:val="00D05F6F"/>
    <w:rsid w:val="00D06403"/>
    <w:rsid w:val="00D069F8"/>
    <w:rsid w:val="00D06B40"/>
    <w:rsid w:val="00D06CC9"/>
    <w:rsid w:val="00D10568"/>
    <w:rsid w:val="00D10690"/>
    <w:rsid w:val="00D10A60"/>
    <w:rsid w:val="00D1186E"/>
    <w:rsid w:val="00D11A1D"/>
    <w:rsid w:val="00D124ED"/>
    <w:rsid w:val="00D1294F"/>
    <w:rsid w:val="00D13A64"/>
    <w:rsid w:val="00D14034"/>
    <w:rsid w:val="00D1452C"/>
    <w:rsid w:val="00D14B91"/>
    <w:rsid w:val="00D15055"/>
    <w:rsid w:val="00D15469"/>
    <w:rsid w:val="00D156C2"/>
    <w:rsid w:val="00D16015"/>
    <w:rsid w:val="00D174F8"/>
    <w:rsid w:val="00D179AC"/>
    <w:rsid w:val="00D20A0D"/>
    <w:rsid w:val="00D21414"/>
    <w:rsid w:val="00D2149D"/>
    <w:rsid w:val="00D215C5"/>
    <w:rsid w:val="00D21BF6"/>
    <w:rsid w:val="00D21FDC"/>
    <w:rsid w:val="00D2219E"/>
    <w:rsid w:val="00D22399"/>
    <w:rsid w:val="00D226B6"/>
    <w:rsid w:val="00D25555"/>
    <w:rsid w:val="00D25B05"/>
    <w:rsid w:val="00D26046"/>
    <w:rsid w:val="00D265C2"/>
    <w:rsid w:val="00D268FE"/>
    <w:rsid w:val="00D27F14"/>
    <w:rsid w:val="00D30B84"/>
    <w:rsid w:val="00D30D48"/>
    <w:rsid w:val="00D3133B"/>
    <w:rsid w:val="00D326D1"/>
    <w:rsid w:val="00D32823"/>
    <w:rsid w:val="00D32BB6"/>
    <w:rsid w:val="00D32C19"/>
    <w:rsid w:val="00D32D76"/>
    <w:rsid w:val="00D32F75"/>
    <w:rsid w:val="00D3372B"/>
    <w:rsid w:val="00D339C9"/>
    <w:rsid w:val="00D33A24"/>
    <w:rsid w:val="00D34349"/>
    <w:rsid w:val="00D343B0"/>
    <w:rsid w:val="00D3506F"/>
    <w:rsid w:val="00D360D2"/>
    <w:rsid w:val="00D36769"/>
    <w:rsid w:val="00D36772"/>
    <w:rsid w:val="00D37640"/>
    <w:rsid w:val="00D377EC"/>
    <w:rsid w:val="00D37854"/>
    <w:rsid w:val="00D3794C"/>
    <w:rsid w:val="00D40019"/>
    <w:rsid w:val="00D409F0"/>
    <w:rsid w:val="00D40CA4"/>
    <w:rsid w:val="00D40E04"/>
    <w:rsid w:val="00D41759"/>
    <w:rsid w:val="00D41C7C"/>
    <w:rsid w:val="00D41E2A"/>
    <w:rsid w:val="00D42655"/>
    <w:rsid w:val="00D42D05"/>
    <w:rsid w:val="00D42FD5"/>
    <w:rsid w:val="00D43005"/>
    <w:rsid w:val="00D43143"/>
    <w:rsid w:val="00D43258"/>
    <w:rsid w:val="00D4329D"/>
    <w:rsid w:val="00D43B58"/>
    <w:rsid w:val="00D44009"/>
    <w:rsid w:val="00D44189"/>
    <w:rsid w:val="00D445E1"/>
    <w:rsid w:val="00D44679"/>
    <w:rsid w:val="00D44A50"/>
    <w:rsid w:val="00D44DE5"/>
    <w:rsid w:val="00D455FC"/>
    <w:rsid w:val="00D45A67"/>
    <w:rsid w:val="00D45B13"/>
    <w:rsid w:val="00D45B4A"/>
    <w:rsid w:val="00D4625A"/>
    <w:rsid w:val="00D468B0"/>
    <w:rsid w:val="00D46BDD"/>
    <w:rsid w:val="00D4765D"/>
    <w:rsid w:val="00D47982"/>
    <w:rsid w:val="00D479BA"/>
    <w:rsid w:val="00D51121"/>
    <w:rsid w:val="00D523FC"/>
    <w:rsid w:val="00D52767"/>
    <w:rsid w:val="00D535A4"/>
    <w:rsid w:val="00D53BFF"/>
    <w:rsid w:val="00D53DEA"/>
    <w:rsid w:val="00D55025"/>
    <w:rsid w:val="00D560C9"/>
    <w:rsid w:val="00D56876"/>
    <w:rsid w:val="00D5732B"/>
    <w:rsid w:val="00D57F37"/>
    <w:rsid w:val="00D60FCB"/>
    <w:rsid w:val="00D615B7"/>
    <w:rsid w:val="00D617BB"/>
    <w:rsid w:val="00D6268E"/>
    <w:rsid w:val="00D6282A"/>
    <w:rsid w:val="00D628D5"/>
    <w:rsid w:val="00D62C72"/>
    <w:rsid w:val="00D634C5"/>
    <w:rsid w:val="00D63A79"/>
    <w:rsid w:val="00D63AA1"/>
    <w:rsid w:val="00D64E92"/>
    <w:rsid w:val="00D64F7D"/>
    <w:rsid w:val="00D651EA"/>
    <w:rsid w:val="00D66A32"/>
    <w:rsid w:val="00D66CB0"/>
    <w:rsid w:val="00D67130"/>
    <w:rsid w:val="00D6737B"/>
    <w:rsid w:val="00D70286"/>
    <w:rsid w:val="00D70353"/>
    <w:rsid w:val="00D7040D"/>
    <w:rsid w:val="00D70C79"/>
    <w:rsid w:val="00D710E1"/>
    <w:rsid w:val="00D713AE"/>
    <w:rsid w:val="00D71E43"/>
    <w:rsid w:val="00D7249A"/>
    <w:rsid w:val="00D72579"/>
    <w:rsid w:val="00D72A99"/>
    <w:rsid w:val="00D72BC2"/>
    <w:rsid w:val="00D730C6"/>
    <w:rsid w:val="00D733C7"/>
    <w:rsid w:val="00D736C0"/>
    <w:rsid w:val="00D7397E"/>
    <w:rsid w:val="00D73AFD"/>
    <w:rsid w:val="00D744EF"/>
    <w:rsid w:val="00D74800"/>
    <w:rsid w:val="00D7531A"/>
    <w:rsid w:val="00D75A8F"/>
    <w:rsid w:val="00D75D3F"/>
    <w:rsid w:val="00D76184"/>
    <w:rsid w:val="00D76652"/>
    <w:rsid w:val="00D76972"/>
    <w:rsid w:val="00D76CEF"/>
    <w:rsid w:val="00D770AC"/>
    <w:rsid w:val="00D774FD"/>
    <w:rsid w:val="00D77B85"/>
    <w:rsid w:val="00D807FA"/>
    <w:rsid w:val="00D80BF5"/>
    <w:rsid w:val="00D80FE3"/>
    <w:rsid w:val="00D81DB8"/>
    <w:rsid w:val="00D82875"/>
    <w:rsid w:val="00D82DC1"/>
    <w:rsid w:val="00D83043"/>
    <w:rsid w:val="00D83343"/>
    <w:rsid w:val="00D833E4"/>
    <w:rsid w:val="00D8382E"/>
    <w:rsid w:val="00D83BA9"/>
    <w:rsid w:val="00D84433"/>
    <w:rsid w:val="00D8448C"/>
    <w:rsid w:val="00D84646"/>
    <w:rsid w:val="00D84D2C"/>
    <w:rsid w:val="00D84FCA"/>
    <w:rsid w:val="00D85F7D"/>
    <w:rsid w:val="00D86054"/>
    <w:rsid w:val="00D866B1"/>
    <w:rsid w:val="00D8700C"/>
    <w:rsid w:val="00D87153"/>
    <w:rsid w:val="00D87429"/>
    <w:rsid w:val="00D87544"/>
    <w:rsid w:val="00D87784"/>
    <w:rsid w:val="00D90834"/>
    <w:rsid w:val="00D908AC"/>
    <w:rsid w:val="00D90EED"/>
    <w:rsid w:val="00D910B7"/>
    <w:rsid w:val="00D9139D"/>
    <w:rsid w:val="00D9183F"/>
    <w:rsid w:val="00D92148"/>
    <w:rsid w:val="00D92239"/>
    <w:rsid w:val="00D92C46"/>
    <w:rsid w:val="00D931AE"/>
    <w:rsid w:val="00D93805"/>
    <w:rsid w:val="00D9428C"/>
    <w:rsid w:val="00D9473A"/>
    <w:rsid w:val="00D94A91"/>
    <w:rsid w:val="00D9518B"/>
    <w:rsid w:val="00D9554C"/>
    <w:rsid w:val="00D95C24"/>
    <w:rsid w:val="00D963CF"/>
    <w:rsid w:val="00D96658"/>
    <w:rsid w:val="00D96D9C"/>
    <w:rsid w:val="00D974D9"/>
    <w:rsid w:val="00DA03EC"/>
    <w:rsid w:val="00DA0CB5"/>
    <w:rsid w:val="00DA0EA0"/>
    <w:rsid w:val="00DA15A0"/>
    <w:rsid w:val="00DA1702"/>
    <w:rsid w:val="00DA19A9"/>
    <w:rsid w:val="00DA1B76"/>
    <w:rsid w:val="00DA2053"/>
    <w:rsid w:val="00DA29D8"/>
    <w:rsid w:val="00DA2AF3"/>
    <w:rsid w:val="00DA2B02"/>
    <w:rsid w:val="00DA346B"/>
    <w:rsid w:val="00DA37DA"/>
    <w:rsid w:val="00DA497D"/>
    <w:rsid w:val="00DA4BF4"/>
    <w:rsid w:val="00DA4C95"/>
    <w:rsid w:val="00DA5495"/>
    <w:rsid w:val="00DA55C3"/>
    <w:rsid w:val="00DA56B1"/>
    <w:rsid w:val="00DA582C"/>
    <w:rsid w:val="00DA6F9E"/>
    <w:rsid w:val="00DA7563"/>
    <w:rsid w:val="00DA78AF"/>
    <w:rsid w:val="00DA7F52"/>
    <w:rsid w:val="00DB0C63"/>
    <w:rsid w:val="00DB0DEA"/>
    <w:rsid w:val="00DB1136"/>
    <w:rsid w:val="00DB113A"/>
    <w:rsid w:val="00DB1353"/>
    <w:rsid w:val="00DB183E"/>
    <w:rsid w:val="00DB1A5B"/>
    <w:rsid w:val="00DB1E72"/>
    <w:rsid w:val="00DB1EA0"/>
    <w:rsid w:val="00DB1F8E"/>
    <w:rsid w:val="00DB2167"/>
    <w:rsid w:val="00DB334F"/>
    <w:rsid w:val="00DB35E5"/>
    <w:rsid w:val="00DB3699"/>
    <w:rsid w:val="00DB3E60"/>
    <w:rsid w:val="00DB4078"/>
    <w:rsid w:val="00DB42CD"/>
    <w:rsid w:val="00DB4FD9"/>
    <w:rsid w:val="00DB507E"/>
    <w:rsid w:val="00DB546B"/>
    <w:rsid w:val="00DB5B4C"/>
    <w:rsid w:val="00DB5CB8"/>
    <w:rsid w:val="00DB6764"/>
    <w:rsid w:val="00DB6902"/>
    <w:rsid w:val="00DB6A42"/>
    <w:rsid w:val="00DB7295"/>
    <w:rsid w:val="00DB77CA"/>
    <w:rsid w:val="00DB78B9"/>
    <w:rsid w:val="00DC0597"/>
    <w:rsid w:val="00DC0988"/>
    <w:rsid w:val="00DC11C6"/>
    <w:rsid w:val="00DC126D"/>
    <w:rsid w:val="00DC1702"/>
    <w:rsid w:val="00DC286B"/>
    <w:rsid w:val="00DC29B1"/>
    <w:rsid w:val="00DC2D51"/>
    <w:rsid w:val="00DC2D6F"/>
    <w:rsid w:val="00DC3089"/>
    <w:rsid w:val="00DC31EF"/>
    <w:rsid w:val="00DC3C49"/>
    <w:rsid w:val="00DC5B01"/>
    <w:rsid w:val="00DC670F"/>
    <w:rsid w:val="00DC6D2E"/>
    <w:rsid w:val="00DC7617"/>
    <w:rsid w:val="00DC79B5"/>
    <w:rsid w:val="00DD09F9"/>
    <w:rsid w:val="00DD0E24"/>
    <w:rsid w:val="00DD0F4D"/>
    <w:rsid w:val="00DD1104"/>
    <w:rsid w:val="00DD12D5"/>
    <w:rsid w:val="00DD1C23"/>
    <w:rsid w:val="00DD1EBE"/>
    <w:rsid w:val="00DD2250"/>
    <w:rsid w:val="00DD2327"/>
    <w:rsid w:val="00DD245C"/>
    <w:rsid w:val="00DD24B5"/>
    <w:rsid w:val="00DD2D4D"/>
    <w:rsid w:val="00DD32DA"/>
    <w:rsid w:val="00DD3A41"/>
    <w:rsid w:val="00DD4472"/>
    <w:rsid w:val="00DD4703"/>
    <w:rsid w:val="00DD4C78"/>
    <w:rsid w:val="00DD4E15"/>
    <w:rsid w:val="00DD55CE"/>
    <w:rsid w:val="00DD57D3"/>
    <w:rsid w:val="00DD5896"/>
    <w:rsid w:val="00DD5AD5"/>
    <w:rsid w:val="00DD5D11"/>
    <w:rsid w:val="00DD7CEC"/>
    <w:rsid w:val="00DE00C5"/>
    <w:rsid w:val="00DE05E9"/>
    <w:rsid w:val="00DE0C3D"/>
    <w:rsid w:val="00DE0F83"/>
    <w:rsid w:val="00DE0FB8"/>
    <w:rsid w:val="00DE101A"/>
    <w:rsid w:val="00DE1377"/>
    <w:rsid w:val="00DE1ABD"/>
    <w:rsid w:val="00DE1D10"/>
    <w:rsid w:val="00DE1FC9"/>
    <w:rsid w:val="00DE3166"/>
    <w:rsid w:val="00DE37F5"/>
    <w:rsid w:val="00DE39C9"/>
    <w:rsid w:val="00DE3A32"/>
    <w:rsid w:val="00DE3DB0"/>
    <w:rsid w:val="00DE3F41"/>
    <w:rsid w:val="00DE4025"/>
    <w:rsid w:val="00DE4306"/>
    <w:rsid w:val="00DE47A5"/>
    <w:rsid w:val="00DE4824"/>
    <w:rsid w:val="00DE488A"/>
    <w:rsid w:val="00DE4AAC"/>
    <w:rsid w:val="00DE4F8C"/>
    <w:rsid w:val="00DE5B48"/>
    <w:rsid w:val="00DE5B5E"/>
    <w:rsid w:val="00DE5D2F"/>
    <w:rsid w:val="00DE5E24"/>
    <w:rsid w:val="00DE5F4E"/>
    <w:rsid w:val="00DE608A"/>
    <w:rsid w:val="00DE7CAA"/>
    <w:rsid w:val="00DF06BF"/>
    <w:rsid w:val="00DF09FA"/>
    <w:rsid w:val="00DF1114"/>
    <w:rsid w:val="00DF2004"/>
    <w:rsid w:val="00DF25C2"/>
    <w:rsid w:val="00DF2EC7"/>
    <w:rsid w:val="00DF3B9A"/>
    <w:rsid w:val="00DF42FE"/>
    <w:rsid w:val="00DF454E"/>
    <w:rsid w:val="00DF64FA"/>
    <w:rsid w:val="00DF6C19"/>
    <w:rsid w:val="00DF6F22"/>
    <w:rsid w:val="00E0052F"/>
    <w:rsid w:val="00E00B93"/>
    <w:rsid w:val="00E014E6"/>
    <w:rsid w:val="00E01505"/>
    <w:rsid w:val="00E01BF6"/>
    <w:rsid w:val="00E01C65"/>
    <w:rsid w:val="00E01F02"/>
    <w:rsid w:val="00E02D00"/>
    <w:rsid w:val="00E0340F"/>
    <w:rsid w:val="00E0351D"/>
    <w:rsid w:val="00E03B8F"/>
    <w:rsid w:val="00E03BD9"/>
    <w:rsid w:val="00E0427A"/>
    <w:rsid w:val="00E0480E"/>
    <w:rsid w:val="00E04B4D"/>
    <w:rsid w:val="00E04F60"/>
    <w:rsid w:val="00E054A7"/>
    <w:rsid w:val="00E05A57"/>
    <w:rsid w:val="00E05C99"/>
    <w:rsid w:val="00E05CBF"/>
    <w:rsid w:val="00E05CF5"/>
    <w:rsid w:val="00E0644B"/>
    <w:rsid w:val="00E06822"/>
    <w:rsid w:val="00E06835"/>
    <w:rsid w:val="00E07CA1"/>
    <w:rsid w:val="00E10488"/>
    <w:rsid w:val="00E105FA"/>
    <w:rsid w:val="00E1122D"/>
    <w:rsid w:val="00E12764"/>
    <w:rsid w:val="00E12DF2"/>
    <w:rsid w:val="00E13560"/>
    <w:rsid w:val="00E1366E"/>
    <w:rsid w:val="00E13D58"/>
    <w:rsid w:val="00E13DBA"/>
    <w:rsid w:val="00E14EF0"/>
    <w:rsid w:val="00E14F08"/>
    <w:rsid w:val="00E15AEA"/>
    <w:rsid w:val="00E15D35"/>
    <w:rsid w:val="00E16CD3"/>
    <w:rsid w:val="00E16D10"/>
    <w:rsid w:val="00E17A7E"/>
    <w:rsid w:val="00E20A8B"/>
    <w:rsid w:val="00E21B6C"/>
    <w:rsid w:val="00E221BC"/>
    <w:rsid w:val="00E2226B"/>
    <w:rsid w:val="00E2312A"/>
    <w:rsid w:val="00E23176"/>
    <w:rsid w:val="00E2359E"/>
    <w:rsid w:val="00E23DF9"/>
    <w:rsid w:val="00E243DA"/>
    <w:rsid w:val="00E245DD"/>
    <w:rsid w:val="00E2573E"/>
    <w:rsid w:val="00E25DC5"/>
    <w:rsid w:val="00E26647"/>
    <w:rsid w:val="00E26C62"/>
    <w:rsid w:val="00E26D7D"/>
    <w:rsid w:val="00E26DBF"/>
    <w:rsid w:val="00E270E7"/>
    <w:rsid w:val="00E27377"/>
    <w:rsid w:val="00E273F8"/>
    <w:rsid w:val="00E3048D"/>
    <w:rsid w:val="00E30677"/>
    <w:rsid w:val="00E30F59"/>
    <w:rsid w:val="00E31DC6"/>
    <w:rsid w:val="00E32551"/>
    <w:rsid w:val="00E32987"/>
    <w:rsid w:val="00E32C5C"/>
    <w:rsid w:val="00E33255"/>
    <w:rsid w:val="00E33610"/>
    <w:rsid w:val="00E34185"/>
    <w:rsid w:val="00E34DF1"/>
    <w:rsid w:val="00E34F09"/>
    <w:rsid w:val="00E3523C"/>
    <w:rsid w:val="00E35F15"/>
    <w:rsid w:val="00E376BD"/>
    <w:rsid w:val="00E37FFC"/>
    <w:rsid w:val="00E403DF"/>
    <w:rsid w:val="00E42B71"/>
    <w:rsid w:val="00E42D0A"/>
    <w:rsid w:val="00E43BC5"/>
    <w:rsid w:val="00E43E39"/>
    <w:rsid w:val="00E43F25"/>
    <w:rsid w:val="00E43FB5"/>
    <w:rsid w:val="00E45523"/>
    <w:rsid w:val="00E455F2"/>
    <w:rsid w:val="00E45D03"/>
    <w:rsid w:val="00E45F09"/>
    <w:rsid w:val="00E46798"/>
    <w:rsid w:val="00E467D3"/>
    <w:rsid w:val="00E468D8"/>
    <w:rsid w:val="00E469B8"/>
    <w:rsid w:val="00E47832"/>
    <w:rsid w:val="00E47DA1"/>
    <w:rsid w:val="00E5003E"/>
    <w:rsid w:val="00E501D3"/>
    <w:rsid w:val="00E50BCE"/>
    <w:rsid w:val="00E51CCD"/>
    <w:rsid w:val="00E51F8A"/>
    <w:rsid w:val="00E52E4C"/>
    <w:rsid w:val="00E52FB6"/>
    <w:rsid w:val="00E532BE"/>
    <w:rsid w:val="00E5331E"/>
    <w:rsid w:val="00E5392D"/>
    <w:rsid w:val="00E539D0"/>
    <w:rsid w:val="00E53F61"/>
    <w:rsid w:val="00E53F90"/>
    <w:rsid w:val="00E548BD"/>
    <w:rsid w:val="00E5509E"/>
    <w:rsid w:val="00E5542C"/>
    <w:rsid w:val="00E55769"/>
    <w:rsid w:val="00E55A3A"/>
    <w:rsid w:val="00E55E0E"/>
    <w:rsid w:val="00E55E8A"/>
    <w:rsid w:val="00E563DF"/>
    <w:rsid w:val="00E56653"/>
    <w:rsid w:val="00E5667B"/>
    <w:rsid w:val="00E56DED"/>
    <w:rsid w:val="00E56F9D"/>
    <w:rsid w:val="00E577A2"/>
    <w:rsid w:val="00E60578"/>
    <w:rsid w:val="00E60E63"/>
    <w:rsid w:val="00E61236"/>
    <w:rsid w:val="00E61586"/>
    <w:rsid w:val="00E61FEE"/>
    <w:rsid w:val="00E621B8"/>
    <w:rsid w:val="00E62228"/>
    <w:rsid w:val="00E62442"/>
    <w:rsid w:val="00E626A8"/>
    <w:rsid w:val="00E6322D"/>
    <w:rsid w:val="00E63479"/>
    <w:rsid w:val="00E6364D"/>
    <w:rsid w:val="00E63781"/>
    <w:rsid w:val="00E63D1C"/>
    <w:rsid w:val="00E6421B"/>
    <w:rsid w:val="00E64333"/>
    <w:rsid w:val="00E64354"/>
    <w:rsid w:val="00E64707"/>
    <w:rsid w:val="00E64901"/>
    <w:rsid w:val="00E64F63"/>
    <w:rsid w:val="00E64FF7"/>
    <w:rsid w:val="00E65177"/>
    <w:rsid w:val="00E651A6"/>
    <w:rsid w:val="00E65925"/>
    <w:rsid w:val="00E65D71"/>
    <w:rsid w:val="00E65D7E"/>
    <w:rsid w:val="00E65FB6"/>
    <w:rsid w:val="00E66AAF"/>
    <w:rsid w:val="00E66CDD"/>
    <w:rsid w:val="00E66EC0"/>
    <w:rsid w:val="00E71244"/>
    <w:rsid w:val="00E71767"/>
    <w:rsid w:val="00E71F3A"/>
    <w:rsid w:val="00E73029"/>
    <w:rsid w:val="00E734D5"/>
    <w:rsid w:val="00E73DCF"/>
    <w:rsid w:val="00E74621"/>
    <w:rsid w:val="00E74EBB"/>
    <w:rsid w:val="00E7505E"/>
    <w:rsid w:val="00E75223"/>
    <w:rsid w:val="00E75C34"/>
    <w:rsid w:val="00E75EF3"/>
    <w:rsid w:val="00E76297"/>
    <w:rsid w:val="00E7655B"/>
    <w:rsid w:val="00E77BDD"/>
    <w:rsid w:val="00E77C99"/>
    <w:rsid w:val="00E80804"/>
    <w:rsid w:val="00E80B35"/>
    <w:rsid w:val="00E80B8E"/>
    <w:rsid w:val="00E82BC4"/>
    <w:rsid w:val="00E82C19"/>
    <w:rsid w:val="00E830C9"/>
    <w:rsid w:val="00E832DB"/>
    <w:rsid w:val="00E83490"/>
    <w:rsid w:val="00E83CF5"/>
    <w:rsid w:val="00E83DF8"/>
    <w:rsid w:val="00E83EE2"/>
    <w:rsid w:val="00E8433D"/>
    <w:rsid w:val="00E84AB5"/>
    <w:rsid w:val="00E84D18"/>
    <w:rsid w:val="00E84FC1"/>
    <w:rsid w:val="00E854A0"/>
    <w:rsid w:val="00E86C84"/>
    <w:rsid w:val="00E87387"/>
    <w:rsid w:val="00E873B6"/>
    <w:rsid w:val="00E87B29"/>
    <w:rsid w:val="00E87EC3"/>
    <w:rsid w:val="00E87F50"/>
    <w:rsid w:val="00E9026C"/>
    <w:rsid w:val="00E90353"/>
    <w:rsid w:val="00E9080E"/>
    <w:rsid w:val="00E90BBA"/>
    <w:rsid w:val="00E922F6"/>
    <w:rsid w:val="00E925AB"/>
    <w:rsid w:val="00E9311C"/>
    <w:rsid w:val="00E9318D"/>
    <w:rsid w:val="00E93AC6"/>
    <w:rsid w:val="00E93B57"/>
    <w:rsid w:val="00E94B12"/>
    <w:rsid w:val="00E95570"/>
    <w:rsid w:val="00E95AB6"/>
    <w:rsid w:val="00E95FC4"/>
    <w:rsid w:val="00E96B4C"/>
    <w:rsid w:val="00E97A49"/>
    <w:rsid w:val="00E97F36"/>
    <w:rsid w:val="00EA022F"/>
    <w:rsid w:val="00EA0913"/>
    <w:rsid w:val="00EA16E9"/>
    <w:rsid w:val="00EA3855"/>
    <w:rsid w:val="00EA388C"/>
    <w:rsid w:val="00EA3DC9"/>
    <w:rsid w:val="00EA3E38"/>
    <w:rsid w:val="00EA3F33"/>
    <w:rsid w:val="00EA677E"/>
    <w:rsid w:val="00EA75BE"/>
    <w:rsid w:val="00EA793F"/>
    <w:rsid w:val="00EA7986"/>
    <w:rsid w:val="00EB0331"/>
    <w:rsid w:val="00EB0A60"/>
    <w:rsid w:val="00EB0BBF"/>
    <w:rsid w:val="00EB1B53"/>
    <w:rsid w:val="00EB1C91"/>
    <w:rsid w:val="00EB1D9C"/>
    <w:rsid w:val="00EB210D"/>
    <w:rsid w:val="00EB253A"/>
    <w:rsid w:val="00EB27C8"/>
    <w:rsid w:val="00EB2A61"/>
    <w:rsid w:val="00EB3278"/>
    <w:rsid w:val="00EB35EC"/>
    <w:rsid w:val="00EB4B5B"/>
    <w:rsid w:val="00EB4E10"/>
    <w:rsid w:val="00EB5952"/>
    <w:rsid w:val="00EB60A3"/>
    <w:rsid w:val="00EB64DB"/>
    <w:rsid w:val="00EB6C3D"/>
    <w:rsid w:val="00EB78B9"/>
    <w:rsid w:val="00EB7903"/>
    <w:rsid w:val="00EB7B14"/>
    <w:rsid w:val="00EB7D9B"/>
    <w:rsid w:val="00EC0472"/>
    <w:rsid w:val="00EC079E"/>
    <w:rsid w:val="00EC0FC3"/>
    <w:rsid w:val="00EC1AE0"/>
    <w:rsid w:val="00EC25A7"/>
    <w:rsid w:val="00EC2676"/>
    <w:rsid w:val="00EC2934"/>
    <w:rsid w:val="00EC32CC"/>
    <w:rsid w:val="00EC3BDF"/>
    <w:rsid w:val="00EC3E85"/>
    <w:rsid w:val="00EC5220"/>
    <w:rsid w:val="00EC52EA"/>
    <w:rsid w:val="00EC5357"/>
    <w:rsid w:val="00EC56DB"/>
    <w:rsid w:val="00EC5944"/>
    <w:rsid w:val="00EC5FC8"/>
    <w:rsid w:val="00ED2AA8"/>
    <w:rsid w:val="00ED3B72"/>
    <w:rsid w:val="00ED3EA1"/>
    <w:rsid w:val="00ED411E"/>
    <w:rsid w:val="00ED4E46"/>
    <w:rsid w:val="00ED5277"/>
    <w:rsid w:val="00ED585B"/>
    <w:rsid w:val="00ED5C4D"/>
    <w:rsid w:val="00ED5F56"/>
    <w:rsid w:val="00ED60E2"/>
    <w:rsid w:val="00ED72F1"/>
    <w:rsid w:val="00EE087B"/>
    <w:rsid w:val="00EE0CDC"/>
    <w:rsid w:val="00EE13F6"/>
    <w:rsid w:val="00EE165A"/>
    <w:rsid w:val="00EE22B0"/>
    <w:rsid w:val="00EE292B"/>
    <w:rsid w:val="00EE293A"/>
    <w:rsid w:val="00EE2BA2"/>
    <w:rsid w:val="00EE3229"/>
    <w:rsid w:val="00EE33A7"/>
    <w:rsid w:val="00EE385E"/>
    <w:rsid w:val="00EE3F8B"/>
    <w:rsid w:val="00EE43FD"/>
    <w:rsid w:val="00EE527C"/>
    <w:rsid w:val="00EE534B"/>
    <w:rsid w:val="00EE6394"/>
    <w:rsid w:val="00EE65F7"/>
    <w:rsid w:val="00EE6882"/>
    <w:rsid w:val="00EE70F5"/>
    <w:rsid w:val="00EE7831"/>
    <w:rsid w:val="00EE7BCF"/>
    <w:rsid w:val="00EF0222"/>
    <w:rsid w:val="00EF0339"/>
    <w:rsid w:val="00EF03FB"/>
    <w:rsid w:val="00EF0499"/>
    <w:rsid w:val="00EF0ABE"/>
    <w:rsid w:val="00EF0B29"/>
    <w:rsid w:val="00EF13E7"/>
    <w:rsid w:val="00EF2498"/>
    <w:rsid w:val="00EF260D"/>
    <w:rsid w:val="00EF2874"/>
    <w:rsid w:val="00EF2BB0"/>
    <w:rsid w:val="00EF2E53"/>
    <w:rsid w:val="00EF2F5F"/>
    <w:rsid w:val="00EF3ED7"/>
    <w:rsid w:val="00EF45B5"/>
    <w:rsid w:val="00EF4B22"/>
    <w:rsid w:val="00EF4CA4"/>
    <w:rsid w:val="00EF6555"/>
    <w:rsid w:val="00EF6B50"/>
    <w:rsid w:val="00EF6B6E"/>
    <w:rsid w:val="00EF6CBB"/>
    <w:rsid w:val="00EF71F4"/>
    <w:rsid w:val="00EF7949"/>
    <w:rsid w:val="00F005DE"/>
    <w:rsid w:val="00F00918"/>
    <w:rsid w:val="00F00AB5"/>
    <w:rsid w:val="00F01133"/>
    <w:rsid w:val="00F0146E"/>
    <w:rsid w:val="00F018AD"/>
    <w:rsid w:val="00F01C4D"/>
    <w:rsid w:val="00F02F2F"/>
    <w:rsid w:val="00F02F7E"/>
    <w:rsid w:val="00F03367"/>
    <w:rsid w:val="00F047A4"/>
    <w:rsid w:val="00F047FC"/>
    <w:rsid w:val="00F069F9"/>
    <w:rsid w:val="00F06C2C"/>
    <w:rsid w:val="00F100DF"/>
    <w:rsid w:val="00F1116D"/>
    <w:rsid w:val="00F1172C"/>
    <w:rsid w:val="00F1238F"/>
    <w:rsid w:val="00F125A4"/>
    <w:rsid w:val="00F12BB5"/>
    <w:rsid w:val="00F12F02"/>
    <w:rsid w:val="00F12F3E"/>
    <w:rsid w:val="00F13E8A"/>
    <w:rsid w:val="00F14078"/>
    <w:rsid w:val="00F1425C"/>
    <w:rsid w:val="00F149F3"/>
    <w:rsid w:val="00F14AE9"/>
    <w:rsid w:val="00F14B6C"/>
    <w:rsid w:val="00F14DC3"/>
    <w:rsid w:val="00F154DE"/>
    <w:rsid w:val="00F156CF"/>
    <w:rsid w:val="00F159A5"/>
    <w:rsid w:val="00F15FC7"/>
    <w:rsid w:val="00F16323"/>
    <w:rsid w:val="00F16C7D"/>
    <w:rsid w:val="00F2081D"/>
    <w:rsid w:val="00F20D63"/>
    <w:rsid w:val="00F2158F"/>
    <w:rsid w:val="00F21851"/>
    <w:rsid w:val="00F21D2B"/>
    <w:rsid w:val="00F21E0B"/>
    <w:rsid w:val="00F2279F"/>
    <w:rsid w:val="00F22E5F"/>
    <w:rsid w:val="00F22FDC"/>
    <w:rsid w:val="00F23293"/>
    <w:rsid w:val="00F232D3"/>
    <w:rsid w:val="00F23487"/>
    <w:rsid w:val="00F2369B"/>
    <w:rsid w:val="00F23EB5"/>
    <w:rsid w:val="00F24C0B"/>
    <w:rsid w:val="00F24F95"/>
    <w:rsid w:val="00F25553"/>
    <w:rsid w:val="00F25622"/>
    <w:rsid w:val="00F25B03"/>
    <w:rsid w:val="00F25E76"/>
    <w:rsid w:val="00F25F03"/>
    <w:rsid w:val="00F27631"/>
    <w:rsid w:val="00F27770"/>
    <w:rsid w:val="00F2784B"/>
    <w:rsid w:val="00F27872"/>
    <w:rsid w:val="00F278FB"/>
    <w:rsid w:val="00F27B33"/>
    <w:rsid w:val="00F307EC"/>
    <w:rsid w:val="00F3101B"/>
    <w:rsid w:val="00F31BC1"/>
    <w:rsid w:val="00F3200B"/>
    <w:rsid w:val="00F3225C"/>
    <w:rsid w:val="00F3230E"/>
    <w:rsid w:val="00F323D3"/>
    <w:rsid w:val="00F341AC"/>
    <w:rsid w:val="00F34F8D"/>
    <w:rsid w:val="00F354E9"/>
    <w:rsid w:val="00F35552"/>
    <w:rsid w:val="00F355AD"/>
    <w:rsid w:val="00F35731"/>
    <w:rsid w:val="00F3684D"/>
    <w:rsid w:val="00F36FEF"/>
    <w:rsid w:val="00F370B5"/>
    <w:rsid w:val="00F378DE"/>
    <w:rsid w:val="00F40196"/>
    <w:rsid w:val="00F40374"/>
    <w:rsid w:val="00F404BF"/>
    <w:rsid w:val="00F40994"/>
    <w:rsid w:val="00F41181"/>
    <w:rsid w:val="00F42ACA"/>
    <w:rsid w:val="00F43241"/>
    <w:rsid w:val="00F44FBF"/>
    <w:rsid w:val="00F4677A"/>
    <w:rsid w:val="00F478AC"/>
    <w:rsid w:val="00F5047C"/>
    <w:rsid w:val="00F506F2"/>
    <w:rsid w:val="00F50ACD"/>
    <w:rsid w:val="00F50AEA"/>
    <w:rsid w:val="00F50E3D"/>
    <w:rsid w:val="00F510B5"/>
    <w:rsid w:val="00F51515"/>
    <w:rsid w:val="00F52940"/>
    <w:rsid w:val="00F529C2"/>
    <w:rsid w:val="00F537C4"/>
    <w:rsid w:val="00F53E5A"/>
    <w:rsid w:val="00F53FC1"/>
    <w:rsid w:val="00F54080"/>
    <w:rsid w:val="00F56392"/>
    <w:rsid w:val="00F564CC"/>
    <w:rsid w:val="00F565CD"/>
    <w:rsid w:val="00F567A4"/>
    <w:rsid w:val="00F56B23"/>
    <w:rsid w:val="00F571B9"/>
    <w:rsid w:val="00F5742C"/>
    <w:rsid w:val="00F60096"/>
    <w:rsid w:val="00F6012B"/>
    <w:rsid w:val="00F60B75"/>
    <w:rsid w:val="00F60D7F"/>
    <w:rsid w:val="00F6167B"/>
    <w:rsid w:val="00F61FC9"/>
    <w:rsid w:val="00F6257C"/>
    <w:rsid w:val="00F62932"/>
    <w:rsid w:val="00F62959"/>
    <w:rsid w:val="00F62A15"/>
    <w:rsid w:val="00F62C25"/>
    <w:rsid w:val="00F62C26"/>
    <w:rsid w:val="00F630E6"/>
    <w:rsid w:val="00F632D9"/>
    <w:rsid w:val="00F63307"/>
    <w:rsid w:val="00F63E33"/>
    <w:rsid w:val="00F64365"/>
    <w:rsid w:val="00F644F0"/>
    <w:rsid w:val="00F645AF"/>
    <w:rsid w:val="00F655CC"/>
    <w:rsid w:val="00F655D6"/>
    <w:rsid w:val="00F6574E"/>
    <w:rsid w:val="00F65C68"/>
    <w:rsid w:val="00F67170"/>
    <w:rsid w:val="00F7028A"/>
    <w:rsid w:val="00F70940"/>
    <w:rsid w:val="00F70D75"/>
    <w:rsid w:val="00F70EA6"/>
    <w:rsid w:val="00F71521"/>
    <w:rsid w:val="00F71E4E"/>
    <w:rsid w:val="00F72D79"/>
    <w:rsid w:val="00F73397"/>
    <w:rsid w:val="00F7382B"/>
    <w:rsid w:val="00F74164"/>
    <w:rsid w:val="00F74BE7"/>
    <w:rsid w:val="00F74CC3"/>
    <w:rsid w:val="00F74F3A"/>
    <w:rsid w:val="00F75A4E"/>
    <w:rsid w:val="00F762D8"/>
    <w:rsid w:val="00F767B7"/>
    <w:rsid w:val="00F76A25"/>
    <w:rsid w:val="00F773C0"/>
    <w:rsid w:val="00F77C5F"/>
    <w:rsid w:val="00F803F6"/>
    <w:rsid w:val="00F80748"/>
    <w:rsid w:val="00F80785"/>
    <w:rsid w:val="00F80C1C"/>
    <w:rsid w:val="00F80E3B"/>
    <w:rsid w:val="00F8166F"/>
    <w:rsid w:val="00F81B34"/>
    <w:rsid w:val="00F81D4E"/>
    <w:rsid w:val="00F82C3E"/>
    <w:rsid w:val="00F82E48"/>
    <w:rsid w:val="00F83229"/>
    <w:rsid w:val="00F83526"/>
    <w:rsid w:val="00F83C74"/>
    <w:rsid w:val="00F83DEF"/>
    <w:rsid w:val="00F8450D"/>
    <w:rsid w:val="00F8451A"/>
    <w:rsid w:val="00F84A03"/>
    <w:rsid w:val="00F84B36"/>
    <w:rsid w:val="00F84BB4"/>
    <w:rsid w:val="00F84E34"/>
    <w:rsid w:val="00F84F77"/>
    <w:rsid w:val="00F852D7"/>
    <w:rsid w:val="00F85F4F"/>
    <w:rsid w:val="00F870CF"/>
    <w:rsid w:val="00F8778A"/>
    <w:rsid w:val="00F9073B"/>
    <w:rsid w:val="00F919FC"/>
    <w:rsid w:val="00F91C91"/>
    <w:rsid w:val="00F91D80"/>
    <w:rsid w:val="00F9276A"/>
    <w:rsid w:val="00F92D17"/>
    <w:rsid w:val="00F945E7"/>
    <w:rsid w:val="00F9466D"/>
    <w:rsid w:val="00F94DC7"/>
    <w:rsid w:val="00F94F4B"/>
    <w:rsid w:val="00F95267"/>
    <w:rsid w:val="00F954E0"/>
    <w:rsid w:val="00F95B3A"/>
    <w:rsid w:val="00F9630E"/>
    <w:rsid w:val="00F96F2F"/>
    <w:rsid w:val="00F97140"/>
    <w:rsid w:val="00F97394"/>
    <w:rsid w:val="00FA123D"/>
    <w:rsid w:val="00FA1927"/>
    <w:rsid w:val="00FA2580"/>
    <w:rsid w:val="00FA27EA"/>
    <w:rsid w:val="00FA40FD"/>
    <w:rsid w:val="00FA451F"/>
    <w:rsid w:val="00FA568A"/>
    <w:rsid w:val="00FA5D4D"/>
    <w:rsid w:val="00FA67BA"/>
    <w:rsid w:val="00FA6993"/>
    <w:rsid w:val="00FA77EB"/>
    <w:rsid w:val="00FA7B72"/>
    <w:rsid w:val="00FB1B82"/>
    <w:rsid w:val="00FB2A8D"/>
    <w:rsid w:val="00FB348E"/>
    <w:rsid w:val="00FB39B5"/>
    <w:rsid w:val="00FB41DB"/>
    <w:rsid w:val="00FB5371"/>
    <w:rsid w:val="00FB5525"/>
    <w:rsid w:val="00FB5B82"/>
    <w:rsid w:val="00FB6193"/>
    <w:rsid w:val="00FB6781"/>
    <w:rsid w:val="00FB6B31"/>
    <w:rsid w:val="00FB78F0"/>
    <w:rsid w:val="00FC04E9"/>
    <w:rsid w:val="00FC0813"/>
    <w:rsid w:val="00FC0E4C"/>
    <w:rsid w:val="00FC13C6"/>
    <w:rsid w:val="00FC1788"/>
    <w:rsid w:val="00FC338A"/>
    <w:rsid w:val="00FC3670"/>
    <w:rsid w:val="00FC3E7E"/>
    <w:rsid w:val="00FC447B"/>
    <w:rsid w:val="00FC49D8"/>
    <w:rsid w:val="00FC5707"/>
    <w:rsid w:val="00FC5997"/>
    <w:rsid w:val="00FC5CB4"/>
    <w:rsid w:val="00FC62B1"/>
    <w:rsid w:val="00FC647A"/>
    <w:rsid w:val="00FC653D"/>
    <w:rsid w:val="00FC6591"/>
    <w:rsid w:val="00FC67B6"/>
    <w:rsid w:val="00FC69ED"/>
    <w:rsid w:val="00FC6E5B"/>
    <w:rsid w:val="00FC74C2"/>
    <w:rsid w:val="00FC78BF"/>
    <w:rsid w:val="00FD06D3"/>
    <w:rsid w:val="00FD0808"/>
    <w:rsid w:val="00FD133D"/>
    <w:rsid w:val="00FD1DAC"/>
    <w:rsid w:val="00FD1DB7"/>
    <w:rsid w:val="00FD273A"/>
    <w:rsid w:val="00FD3916"/>
    <w:rsid w:val="00FD3C57"/>
    <w:rsid w:val="00FD3E7A"/>
    <w:rsid w:val="00FD3FF5"/>
    <w:rsid w:val="00FD480D"/>
    <w:rsid w:val="00FD4829"/>
    <w:rsid w:val="00FD5092"/>
    <w:rsid w:val="00FD51F1"/>
    <w:rsid w:val="00FD5293"/>
    <w:rsid w:val="00FD5CE5"/>
    <w:rsid w:val="00FD63DF"/>
    <w:rsid w:val="00FD70CF"/>
    <w:rsid w:val="00FD725B"/>
    <w:rsid w:val="00FD7B2A"/>
    <w:rsid w:val="00FD7FD1"/>
    <w:rsid w:val="00FE0723"/>
    <w:rsid w:val="00FE1152"/>
    <w:rsid w:val="00FE1446"/>
    <w:rsid w:val="00FE1E2D"/>
    <w:rsid w:val="00FE228F"/>
    <w:rsid w:val="00FE22AC"/>
    <w:rsid w:val="00FE22D2"/>
    <w:rsid w:val="00FE2548"/>
    <w:rsid w:val="00FE27FA"/>
    <w:rsid w:val="00FE2972"/>
    <w:rsid w:val="00FE2BDE"/>
    <w:rsid w:val="00FE3308"/>
    <w:rsid w:val="00FE386D"/>
    <w:rsid w:val="00FE3A6C"/>
    <w:rsid w:val="00FE3CEA"/>
    <w:rsid w:val="00FE3F5D"/>
    <w:rsid w:val="00FE4ABC"/>
    <w:rsid w:val="00FE55C7"/>
    <w:rsid w:val="00FE5DB8"/>
    <w:rsid w:val="00FE5DD9"/>
    <w:rsid w:val="00FE660D"/>
    <w:rsid w:val="00FE791E"/>
    <w:rsid w:val="00FE7B0B"/>
    <w:rsid w:val="00FF02D8"/>
    <w:rsid w:val="00FF0F76"/>
    <w:rsid w:val="00FF0FFD"/>
    <w:rsid w:val="00FF2D8A"/>
    <w:rsid w:val="00FF3047"/>
    <w:rsid w:val="00FF350C"/>
    <w:rsid w:val="00FF40C1"/>
    <w:rsid w:val="00FF420C"/>
    <w:rsid w:val="00FF5485"/>
    <w:rsid w:val="00FF581E"/>
    <w:rsid w:val="00FF75A0"/>
    <w:rsid w:val="00FF76A2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47F801-8680-46AF-B521-5A1587AE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qFormat="1"/>
    <w:lsdException w:name="endnote text" w:locked="0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qFormat/>
    <w:rsid w:val="00DC6D2E"/>
    <w:pPr>
      <w:keepLines/>
      <w:spacing w:before="60" w:after="60"/>
    </w:pPr>
    <w:rPr>
      <w:rFonts w:ascii="Arial" w:eastAsia="MS Mincho" w:hAnsi="Arial" w:cs="Arial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locked/>
    <w:rsid w:val="00DA37DA"/>
    <w:pPr>
      <w:keepNext/>
      <w:spacing w:before="24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autoRedefine/>
    <w:locked/>
    <w:rsid w:val="0038160E"/>
    <w:pPr>
      <w:keepNext/>
      <w:numPr>
        <w:ilvl w:val="1"/>
        <w:numId w:val="2"/>
      </w:numPr>
      <w:outlineLvl w:val="1"/>
    </w:pPr>
    <w:rPr>
      <w:rFonts w:eastAsia="Times New Roman"/>
      <w:b/>
      <w:bCs/>
      <w:szCs w:val="20"/>
      <w:lang w:eastAsia="de-DE"/>
    </w:rPr>
  </w:style>
  <w:style w:type="paragraph" w:styleId="berschrift3">
    <w:name w:val="heading 3"/>
    <w:basedOn w:val="Standard"/>
    <w:next w:val="Standard"/>
    <w:autoRedefine/>
    <w:locked/>
    <w:rsid w:val="0038160E"/>
    <w:pPr>
      <w:keepNext/>
      <w:numPr>
        <w:ilvl w:val="2"/>
        <w:numId w:val="2"/>
      </w:numPr>
      <w:spacing w:before="240"/>
      <w:outlineLvl w:val="2"/>
    </w:pPr>
    <w:rPr>
      <w:rFonts w:eastAsia="Times New Roman"/>
      <w:b/>
      <w:bCs/>
      <w:i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locked/>
    <w:rsid w:val="007D660D"/>
    <w:pPr>
      <w:keepNext/>
      <w:spacing w:before="240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locked/>
    <w:rsid w:val="007D660D"/>
    <w:pPr>
      <w:spacing w:before="24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locked/>
    <w:rsid w:val="007D660D"/>
    <w:pPr>
      <w:spacing w:before="240"/>
      <w:outlineLvl w:val="5"/>
    </w:pPr>
    <w:rPr>
      <w:rFonts w:ascii="Calibri" w:eastAsia="Times New Roman" w:hAnsi="Calibri" w:cs="Times New Roman"/>
      <w:b/>
      <w:bCs/>
      <w:sz w:val="22"/>
      <w:szCs w:val="22"/>
      <w:lang w:val="x-none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locked/>
    <w:rsid w:val="007D660D"/>
    <w:pPr>
      <w:spacing w:before="240"/>
      <w:outlineLvl w:val="6"/>
    </w:pPr>
    <w:rPr>
      <w:rFonts w:ascii="Calibri" w:eastAsia="Times New Roman" w:hAnsi="Calibri" w:cs="Times New Roman"/>
      <w:lang w:val="x-none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locked/>
    <w:rsid w:val="007D660D"/>
    <w:pPr>
      <w:spacing w:before="240"/>
      <w:outlineLvl w:val="7"/>
    </w:pPr>
    <w:rPr>
      <w:rFonts w:ascii="Calibri" w:eastAsia="Times New Roman" w:hAnsi="Calibri" w:cs="Times New Roman"/>
      <w:i/>
      <w:iCs/>
      <w:lang w:val="x-none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locked/>
    <w:rsid w:val="007D660D"/>
    <w:pPr>
      <w:spacing w:before="240"/>
      <w:outlineLvl w:val="8"/>
    </w:pPr>
    <w:rPr>
      <w:rFonts w:ascii="Cambria" w:eastAsia="Times New Roman" w:hAnsi="Cambria" w:cs="Times New Roman"/>
      <w:sz w:val="22"/>
      <w:szCs w:val="22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DA37D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T1VersumnisseStunden">
    <w:name w:val="T1_VersäumnisseStunden"/>
    <w:basedOn w:val="T1"/>
    <w:autoRedefine/>
    <w:qFormat/>
    <w:rsid w:val="00AD1BA7"/>
    <w:pPr>
      <w:tabs>
        <w:tab w:val="left" w:pos="896"/>
        <w:tab w:val="left" w:pos="2380"/>
        <w:tab w:val="left" w:pos="5040"/>
        <w:tab w:val="left" w:pos="5460"/>
      </w:tabs>
      <w:spacing w:before="120" w:after="120"/>
      <w:contextualSpacing/>
    </w:pPr>
  </w:style>
  <w:style w:type="paragraph" w:customStyle="1" w:styleId="T1VersumnisseTage">
    <w:name w:val="T1_VersäumnisseTage"/>
    <w:basedOn w:val="T1"/>
    <w:next w:val="Standard"/>
    <w:autoRedefine/>
    <w:qFormat/>
    <w:rsid w:val="00AD1BA7"/>
    <w:pPr>
      <w:keepNext/>
      <w:tabs>
        <w:tab w:val="left" w:pos="896"/>
        <w:tab w:val="left" w:pos="2380"/>
        <w:tab w:val="left" w:pos="4760"/>
        <w:tab w:val="left" w:pos="5166"/>
      </w:tabs>
      <w:spacing w:before="240" w:after="120"/>
    </w:pPr>
  </w:style>
  <w:style w:type="paragraph" w:customStyle="1" w:styleId="EndnotentextJA">
    <w:name w:val="Endnotentext_JÜA"/>
    <w:basedOn w:val="Endnotentext"/>
    <w:autoRedefine/>
    <w:qFormat/>
    <w:rsid w:val="002B24FC"/>
    <w:pPr>
      <w:ind w:left="0" w:firstLine="0"/>
    </w:pPr>
  </w:style>
  <w:style w:type="paragraph" w:customStyle="1" w:styleId="DummyEndnotenunsichtbar">
    <w:name w:val="DummyEndnoten (unsichtbar)"/>
    <w:basedOn w:val="Standard"/>
    <w:autoRedefine/>
    <w:qFormat/>
    <w:rsid w:val="00CF7E50"/>
    <w:pPr>
      <w:spacing w:before="840" w:after="840"/>
      <w:jc w:val="center"/>
    </w:pPr>
    <w:rPr>
      <w:vanish/>
      <w:sz w:val="18"/>
    </w:rPr>
  </w:style>
  <w:style w:type="paragraph" w:customStyle="1" w:styleId="FudatenSeite2">
    <w:name w:val="Fußdaten_Seite2"/>
    <w:basedOn w:val="Fudaten"/>
    <w:autoRedefine/>
    <w:qFormat/>
    <w:rsid w:val="00AE62CC"/>
    <w:pPr>
      <w:tabs>
        <w:tab w:val="clear" w:pos="1559"/>
        <w:tab w:val="clear" w:pos="3260"/>
      </w:tabs>
      <w:spacing w:after="840"/>
    </w:pPr>
  </w:style>
  <w:style w:type="paragraph" w:customStyle="1" w:styleId="Fudaten">
    <w:name w:val="Fußdaten"/>
    <w:basedOn w:val="Fuzeile"/>
    <w:autoRedefine/>
    <w:qFormat/>
    <w:rsid w:val="00FC5707"/>
    <w:pPr>
      <w:tabs>
        <w:tab w:val="clear" w:pos="4536"/>
        <w:tab w:val="clear" w:pos="9072"/>
        <w:tab w:val="center" w:pos="1559"/>
        <w:tab w:val="left" w:pos="3260"/>
        <w:tab w:val="center" w:pos="4820"/>
        <w:tab w:val="center" w:pos="8119"/>
        <w:tab w:val="right" w:pos="9639"/>
      </w:tabs>
      <w:spacing w:before="1200" w:after="600"/>
    </w:pPr>
    <w:rPr>
      <w:sz w:val="16"/>
    </w:rPr>
  </w:style>
  <w:style w:type="paragraph" w:customStyle="1" w:styleId="T2">
    <w:name w:val="T2"/>
    <w:basedOn w:val="Standard"/>
    <w:autoRedefine/>
    <w:qFormat/>
    <w:rsid w:val="009B70F6"/>
    <w:pPr>
      <w:ind w:left="567"/>
    </w:pPr>
    <w:rPr>
      <w:sz w:val="20"/>
    </w:rPr>
  </w:style>
  <w:style w:type="paragraph" w:customStyle="1" w:styleId="T2SpracheUndKommunikation">
    <w:name w:val="T2_SpracheUndKommunikation"/>
    <w:basedOn w:val="T2"/>
    <w:autoRedefine/>
    <w:qFormat/>
    <w:rsid w:val="009B70F6"/>
  </w:style>
  <w:style w:type="table" w:styleId="Tabellengitternetz">
    <w:name w:val="Tabellengitternetz"/>
    <w:basedOn w:val="NormaleTabelle"/>
    <w:locked/>
    <w:rsid w:val="00BA53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KleineLeerzeile">
    <w:name w:val="KleineLeerzeile"/>
    <w:basedOn w:val="Standard"/>
    <w:autoRedefine/>
    <w:qFormat/>
    <w:rsid w:val="00401B8E"/>
    <w:rPr>
      <w:rFonts w:ascii="Helvetica" w:hAnsi="Helvetica"/>
      <w:sz w:val="16"/>
      <w:szCs w:val="20"/>
    </w:rPr>
  </w:style>
  <w:style w:type="paragraph" w:customStyle="1" w:styleId="1Kompetenzbereiche">
    <w:name w:val="Ü1_Kompetenzbereiche"/>
    <w:basedOn w:val="1"/>
    <w:next w:val="Standard"/>
    <w:autoRedefine/>
    <w:qFormat/>
    <w:rsid w:val="009F3145"/>
  </w:style>
  <w:style w:type="paragraph" w:customStyle="1" w:styleId="2SpracheUndKommunikation">
    <w:name w:val="Ü2_SpracheUndKommunikation"/>
    <w:basedOn w:val="2"/>
    <w:next w:val="Standard"/>
    <w:autoRedefine/>
    <w:qFormat/>
    <w:rsid w:val="001C19F1"/>
  </w:style>
  <w:style w:type="paragraph" w:customStyle="1" w:styleId="2SozialeBeziehungen">
    <w:name w:val="Ü2_SozialeBeziehungen"/>
    <w:basedOn w:val="2"/>
    <w:next w:val="Standard"/>
    <w:autoRedefine/>
    <w:qFormat/>
    <w:rsid w:val="001C19F1"/>
  </w:style>
  <w:style w:type="paragraph" w:customStyle="1" w:styleId="T2SozialeBeziehungen">
    <w:name w:val="T2_SozialeBeziehungen"/>
    <w:basedOn w:val="T2"/>
    <w:autoRedefine/>
    <w:qFormat/>
    <w:rsid w:val="00163F45"/>
  </w:style>
  <w:style w:type="paragraph" w:customStyle="1" w:styleId="T2BewegungUndMobilitt">
    <w:name w:val="T2_BewegungUndMobilität"/>
    <w:basedOn w:val="T2"/>
    <w:autoRedefine/>
    <w:qFormat/>
    <w:rsid w:val="00163F45"/>
  </w:style>
  <w:style w:type="paragraph" w:customStyle="1" w:styleId="2BewegungUndMobilitt">
    <w:name w:val="Ü2_BewegungUndMobilität"/>
    <w:basedOn w:val="2"/>
    <w:next w:val="Standard"/>
    <w:autoRedefine/>
    <w:qFormat/>
    <w:rsid w:val="001C19F1"/>
  </w:style>
  <w:style w:type="paragraph" w:customStyle="1" w:styleId="T2Selbstversorgung">
    <w:name w:val="T2_Selbstversorgung"/>
    <w:basedOn w:val="T2"/>
    <w:autoRedefine/>
    <w:qFormat/>
    <w:rsid w:val="00163F45"/>
  </w:style>
  <w:style w:type="paragraph" w:customStyle="1" w:styleId="T2GesundheitUndHygiene">
    <w:name w:val="T2_GesundheitUndHygiene"/>
    <w:basedOn w:val="T2"/>
    <w:autoRedefine/>
    <w:qFormat/>
    <w:rsid w:val="009F64E2"/>
  </w:style>
  <w:style w:type="paragraph" w:customStyle="1" w:styleId="T2GefhleUndSexualitt">
    <w:name w:val="T2_GefühleUndSexualität"/>
    <w:basedOn w:val="T2"/>
    <w:autoRedefine/>
    <w:qFormat/>
    <w:rsid w:val="00612ECF"/>
  </w:style>
  <w:style w:type="paragraph" w:customStyle="1" w:styleId="2Selbstversorgung">
    <w:name w:val="Ü2_Selbstversorgung"/>
    <w:basedOn w:val="2"/>
    <w:next w:val="Standard"/>
    <w:autoRedefine/>
    <w:qFormat/>
    <w:rsid w:val="00205056"/>
  </w:style>
  <w:style w:type="paragraph" w:customStyle="1" w:styleId="2GesundheitUndHygiene">
    <w:name w:val="Ü2_GesundheitUndHygiene"/>
    <w:basedOn w:val="2"/>
    <w:next w:val="Standard"/>
    <w:autoRedefine/>
    <w:qFormat/>
    <w:rsid w:val="00205056"/>
  </w:style>
  <w:style w:type="paragraph" w:customStyle="1" w:styleId="T2Deutsch">
    <w:name w:val="T2_Deutsch"/>
    <w:basedOn w:val="T2"/>
    <w:autoRedefine/>
    <w:qFormat/>
    <w:rsid w:val="00163F45"/>
  </w:style>
  <w:style w:type="paragraph" w:customStyle="1" w:styleId="T2Mathematik">
    <w:name w:val="T2_Mathematik"/>
    <w:basedOn w:val="T2"/>
    <w:autoRedefine/>
    <w:qFormat/>
    <w:rsid w:val="00163F45"/>
  </w:style>
  <w:style w:type="paragraph" w:customStyle="1" w:styleId="2GefhleUndSexualitt">
    <w:name w:val="Ü2_GefühleUndSexualität"/>
    <w:basedOn w:val="2"/>
    <w:next w:val="Standard"/>
    <w:autoRedefine/>
    <w:qFormat/>
    <w:rsid w:val="00723E48"/>
  </w:style>
  <w:style w:type="paragraph" w:customStyle="1" w:styleId="2Deutsch">
    <w:name w:val="Ü2_Deutsch"/>
    <w:basedOn w:val="2"/>
    <w:next w:val="Standard"/>
    <w:autoRedefine/>
    <w:qFormat/>
    <w:rsid w:val="00723E48"/>
  </w:style>
  <w:style w:type="paragraph" w:customStyle="1" w:styleId="T2Naturwissenschaft">
    <w:name w:val="T2_Naturwissenschaft"/>
    <w:basedOn w:val="T2"/>
    <w:autoRedefine/>
    <w:qFormat/>
    <w:rsid w:val="00163F45"/>
  </w:style>
  <w:style w:type="paragraph" w:customStyle="1" w:styleId="T2InformationsUndKommunikationstechnischeGrundbildung">
    <w:name w:val="T2_InformationsUndKommunikationstechnischeGrundbildung"/>
    <w:basedOn w:val="T2"/>
    <w:autoRedefine/>
    <w:qFormat/>
    <w:rsid w:val="00163F45"/>
  </w:style>
  <w:style w:type="paragraph" w:customStyle="1" w:styleId="2Mathematik">
    <w:name w:val="Ü2_Mathematik"/>
    <w:basedOn w:val="2"/>
    <w:next w:val="Standard"/>
    <w:autoRedefine/>
    <w:qFormat/>
    <w:rsid w:val="00723E48"/>
  </w:style>
  <w:style w:type="paragraph" w:customStyle="1" w:styleId="2Naturwissenschaft">
    <w:name w:val="Ü2_Naturwissenschaft"/>
    <w:basedOn w:val="2"/>
    <w:next w:val="Standard"/>
    <w:autoRedefine/>
    <w:qFormat/>
    <w:rsid w:val="00723E48"/>
  </w:style>
  <w:style w:type="paragraph" w:customStyle="1" w:styleId="T2sthetikUndKreativitt">
    <w:name w:val="T2_ÄsthetikUndKreativität"/>
    <w:basedOn w:val="T2"/>
    <w:autoRedefine/>
    <w:qFormat/>
    <w:rsid w:val="00163F45"/>
  </w:style>
  <w:style w:type="paragraph" w:customStyle="1" w:styleId="T2LebenInDerGesellschaft">
    <w:name w:val="T2_LebenInDerGesellschaft"/>
    <w:basedOn w:val="T2"/>
    <w:autoRedefine/>
    <w:qFormat/>
    <w:rsid w:val="00163F45"/>
  </w:style>
  <w:style w:type="paragraph" w:customStyle="1" w:styleId="2InformationsUndKommunikationstechnischeGrundbildung">
    <w:name w:val="Ü2_InformationsUndKommunikationstechnischeGrundbildung"/>
    <w:basedOn w:val="2"/>
    <w:next w:val="Standard"/>
    <w:autoRedefine/>
    <w:qFormat/>
    <w:rsid w:val="00723E48"/>
  </w:style>
  <w:style w:type="paragraph" w:customStyle="1" w:styleId="2sthetikUndKreativitt">
    <w:name w:val="Ü2_ÄsthetikUndKreativität"/>
    <w:basedOn w:val="2"/>
    <w:next w:val="Standard"/>
    <w:autoRedefine/>
    <w:qFormat/>
    <w:rsid w:val="00723E48"/>
  </w:style>
  <w:style w:type="paragraph" w:customStyle="1" w:styleId="T2ArbeitUndBeschftigung">
    <w:name w:val="T2_ArbeitUndBeschäftigung"/>
    <w:basedOn w:val="T2"/>
    <w:autoRedefine/>
    <w:qFormat/>
    <w:rsid w:val="00163F45"/>
  </w:style>
  <w:style w:type="paragraph" w:customStyle="1" w:styleId="T2Religion">
    <w:name w:val="T2_Religion"/>
    <w:basedOn w:val="T2"/>
    <w:autoRedefine/>
    <w:qFormat/>
    <w:rsid w:val="00163F45"/>
  </w:style>
  <w:style w:type="paragraph" w:customStyle="1" w:styleId="2LebenInDerGesellschaft">
    <w:name w:val="Ü2_LebenInDerGesellschaft"/>
    <w:basedOn w:val="2"/>
    <w:next w:val="Standard"/>
    <w:autoRedefine/>
    <w:qFormat/>
    <w:rsid w:val="00723E48"/>
  </w:style>
  <w:style w:type="paragraph" w:customStyle="1" w:styleId="2ArbeitUndBeschftigung">
    <w:name w:val="Ü2_ArbeitUndBeschäftigung"/>
    <w:basedOn w:val="2"/>
    <w:next w:val="Standard"/>
    <w:autoRedefine/>
    <w:qFormat/>
    <w:rsid w:val="00723E48"/>
  </w:style>
  <w:style w:type="paragraph" w:customStyle="1" w:styleId="T1Kurs1">
    <w:name w:val="T1_Kurs1"/>
    <w:basedOn w:val="T1"/>
    <w:autoRedefine/>
    <w:qFormat/>
    <w:rsid w:val="000E19E6"/>
    <w:pPr>
      <w:keepNext/>
      <w:tabs>
        <w:tab w:val="left" w:pos="3402"/>
      </w:tabs>
      <w:contextualSpacing/>
    </w:pPr>
  </w:style>
  <w:style w:type="paragraph" w:customStyle="1" w:styleId="T1Kurs2">
    <w:name w:val="T1_Kurs2"/>
    <w:basedOn w:val="T1"/>
    <w:autoRedefine/>
    <w:qFormat/>
    <w:rsid w:val="000E19E6"/>
    <w:pPr>
      <w:keepNext/>
      <w:tabs>
        <w:tab w:val="left" w:pos="3402"/>
      </w:tabs>
      <w:contextualSpacing/>
    </w:pPr>
  </w:style>
  <w:style w:type="paragraph" w:customStyle="1" w:styleId="2Religion">
    <w:name w:val="Ü2_Religion"/>
    <w:basedOn w:val="2"/>
    <w:next w:val="Standard"/>
    <w:autoRedefine/>
    <w:qFormat/>
    <w:rsid w:val="00723E48"/>
  </w:style>
  <w:style w:type="paragraph" w:customStyle="1" w:styleId="1Wahlunterricht">
    <w:name w:val="Ü1_Wahlunterricht"/>
    <w:basedOn w:val="1"/>
    <w:next w:val="Standard"/>
    <w:autoRedefine/>
    <w:qFormat/>
    <w:rsid w:val="00723E48"/>
  </w:style>
  <w:style w:type="paragraph" w:customStyle="1" w:styleId="T1Kurs3">
    <w:name w:val="T1_Kurs3"/>
    <w:basedOn w:val="T1"/>
    <w:autoRedefine/>
    <w:qFormat/>
    <w:rsid w:val="00A26421"/>
    <w:pPr>
      <w:keepNext/>
      <w:tabs>
        <w:tab w:val="left" w:pos="3402"/>
      </w:tabs>
      <w:contextualSpacing/>
    </w:pPr>
  </w:style>
  <w:style w:type="paragraph" w:customStyle="1" w:styleId="T1Kurs4">
    <w:name w:val="T1_Kurs4"/>
    <w:basedOn w:val="T1"/>
    <w:autoRedefine/>
    <w:qFormat/>
    <w:rsid w:val="00A26421"/>
    <w:pPr>
      <w:keepNext/>
      <w:tabs>
        <w:tab w:val="left" w:pos="3402"/>
      </w:tabs>
      <w:contextualSpacing/>
    </w:pPr>
  </w:style>
  <w:style w:type="paragraph" w:customStyle="1" w:styleId="1Bemerkungen">
    <w:name w:val="Ü1_Bemerkungen"/>
    <w:basedOn w:val="1"/>
    <w:next w:val="Standard"/>
    <w:autoRedefine/>
    <w:qFormat/>
    <w:rsid w:val="00F63307"/>
  </w:style>
  <w:style w:type="paragraph" w:customStyle="1" w:styleId="1Versumnisse">
    <w:name w:val="Ü1_Versäumnisse"/>
    <w:basedOn w:val="1"/>
    <w:next w:val="Standard"/>
    <w:autoRedefine/>
    <w:qFormat/>
    <w:rsid w:val="00723E48"/>
  </w:style>
  <w:style w:type="paragraph" w:customStyle="1" w:styleId="T1Kurs5">
    <w:name w:val="T1_Kurs5"/>
    <w:basedOn w:val="T1"/>
    <w:autoRedefine/>
    <w:qFormat/>
    <w:rsid w:val="00A26421"/>
    <w:pPr>
      <w:keepNext/>
      <w:tabs>
        <w:tab w:val="left" w:pos="3402"/>
      </w:tabs>
      <w:contextualSpacing/>
    </w:pPr>
  </w:style>
  <w:style w:type="paragraph" w:customStyle="1" w:styleId="T1Kurs6">
    <w:name w:val="T1_Kurs6"/>
    <w:basedOn w:val="T1"/>
    <w:autoRedefine/>
    <w:qFormat/>
    <w:rsid w:val="00E273F8"/>
    <w:pPr>
      <w:keepNext/>
      <w:tabs>
        <w:tab w:val="left" w:pos="3402"/>
      </w:tabs>
      <w:contextualSpacing/>
    </w:pPr>
  </w:style>
  <w:style w:type="paragraph" w:customStyle="1" w:styleId="T1">
    <w:name w:val="T1"/>
    <w:basedOn w:val="Standard"/>
    <w:autoRedefine/>
    <w:qFormat/>
    <w:rsid w:val="00101A34"/>
    <w:pPr>
      <w:ind w:left="284"/>
    </w:pPr>
    <w:rPr>
      <w:sz w:val="20"/>
    </w:rPr>
  </w:style>
  <w:style w:type="paragraph" w:customStyle="1" w:styleId="EndnotentextJ">
    <w:name w:val="Endnotentext_J"/>
    <w:basedOn w:val="Endnotentext"/>
    <w:autoRedefine/>
    <w:qFormat/>
    <w:rsid w:val="00A47558"/>
  </w:style>
  <w:style w:type="paragraph" w:customStyle="1" w:styleId="DummyKeepTogetherNextkaumsichtbar">
    <w:name w:val="DummyKeepTogetherNext (kaum sichtbar)"/>
    <w:basedOn w:val="T1"/>
    <w:autoRedefine/>
    <w:qFormat/>
    <w:rsid w:val="00CD6791"/>
    <w:pPr>
      <w:spacing w:before="0" w:after="0"/>
      <w:ind w:left="0"/>
    </w:pPr>
    <w:rPr>
      <w:sz w:val="2"/>
    </w:rPr>
  </w:style>
  <w:style w:type="paragraph" w:customStyle="1" w:styleId="FudatenSeite1">
    <w:name w:val="Fußdaten_Seite1"/>
    <w:basedOn w:val="Fudaten"/>
    <w:autoRedefine/>
    <w:qFormat/>
    <w:rsid w:val="00DB1136"/>
    <w:pPr>
      <w:tabs>
        <w:tab w:val="clear" w:pos="1559"/>
        <w:tab w:val="clear" w:pos="3260"/>
        <w:tab w:val="center" w:pos="1418"/>
      </w:tabs>
      <w:spacing w:after="840"/>
    </w:pPr>
  </w:style>
  <w:style w:type="paragraph" w:customStyle="1" w:styleId="Kopfdaten">
    <w:name w:val="Kopfdaten"/>
    <w:basedOn w:val="Kopfzeile"/>
    <w:autoRedefine/>
    <w:qFormat/>
    <w:rsid w:val="008C1DA9"/>
    <w:pPr>
      <w:pBdr>
        <w:bottom w:val="single" w:sz="4" w:space="1" w:color="auto"/>
      </w:pBdr>
      <w:tabs>
        <w:tab w:val="clear" w:pos="4536"/>
        <w:tab w:val="clear" w:pos="9072"/>
        <w:tab w:val="left" w:pos="3969"/>
        <w:tab w:val="right" w:pos="9639"/>
      </w:tabs>
    </w:pPr>
    <w:rPr>
      <w:sz w:val="20"/>
    </w:rPr>
  </w:style>
  <w:style w:type="paragraph" w:customStyle="1" w:styleId="KopfdatenA">
    <w:name w:val="Kopfdaten_A"/>
    <w:basedOn w:val="Kopfdaten"/>
    <w:autoRedefine/>
    <w:qFormat/>
    <w:rsid w:val="0044015C"/>
    <w:pPr>
      <w:pBdr>
        <w:bottom w:val="none" w:sz="0" w:space="0" w:color="auto"/>
      </w:pBdr>
    </w:pPr>
  </w:style>
  <w:style w:type="paragraph" w:customStyle="1" w:styleId="KopfdatenJ">
    <w:name w:val="Kopfdaten_J"/>
    <w:basedOn w:val="Kopfdaten"/>
    <w:autoRedefine/>
    <w:qFormat/>
    <w:rsid w:val="0044015C"/>
    <w:pPr>
      <w:tabs>
        <w:tab w:val="clear" w:pos="3969"/>
        <w:tab w:val="left" w:pos="2835"/>
        <w:tab w:val="right" w:pos="6946"/>
      </w:tabs>
    </w:pPr>
    <w:rPr>
      <w:sz w:val="16"/>
    </w:rPr>
  </w:style>
  <w:style w:type="paragraph" w:customStyle="1" w:styleId="Kopfdaten0">
    <w:name w:val="Kopfdaten_Ü"/>
    <w:basedOn w:val="Kopfdaten"/>
    <w:autoRedefine/>
    <w:qFormat/>
    <w:rsid w:val="006F7ED5"/>
    <w:pPr>
      <w:tabs>
        <w:tab w:val="clear" w:pos="3969"/>
        <w:tab w:val="left" w:pos="4253"/>
      </w:tabs>
    </w:pPr>
    <w:rPr>
      <w:szCs w:val="16"/>
    </w:rPr>
  </w:style>
  <w:style w:type="paragraph" w:customStyle="1" w:styleId="T1Bemerkungen">
    <w:name w:val="T1_Bemerkungen"/>
    <w:basedOn w:val="T1"/>
    <w:autoRedefine/>
    <w:qFormat/>
    <w:rsid w:val="009244C5"/>
  </w:style>
  <w:style w:type="paragraph" w:customStyle="1" w:styleId="1ArbeitUndSozial">
    <w:name w:val="Ü1_ArbeitUndSozial"/>
    <w:basedOn w:val="1"/>
    <w:autoRedefine/>
    <w:qFormat/>
    <w:rsid w:val="005651C3"/>
    <w:pPr>
      <w:spacing w:before="960"/>
    </w:pPr>
  </w:style>
  <w:style w:type="paragraph" w:customStyle="1" w:styleId="T1ArbeitUndSozial">
    <w:name w:val="T1_ArbeitUndSozial"/>
    <w:basedOn w:val="T1"/>
    <w:autoRedefine/>
    <w:qFormat/>
    <w:rsid w:val="00101A34"/>
  </w:style>
  <w:style w:type="paragraph" w:customStyle="1" w:styleId="EndnotentextA">
    <w:name w:val="Endnotentext_ÜA"/>
    <w:basedOn w:val="Endnotentext"/>
    <w:autoRedefine/>
    <w:qFormat/>
    <w:rsid w:val="00A47558"/>
    <w:rPr>
      <w:vanish/>
    </w:rPr>
  </w:style>
  <w:style w:type="paragraph" w:customStyle="1" w:styleId="FudatenSeite2HKM">
    <w:name w:val="Fußdaten_Seite2_HKM"/>
    <w:basedOn w:val="Standard"/>
    <w:autoRedefine/>
    <w:qFormat/>
    <w:rsid w:val="002B24FC"/>
    <w:pPr>
      <w:tabs>
        <w:tab w:val="center" w:pos="4820"/>
        <w:tab w:val="right" w:pos="9639"/>
      </w:tabs>
      <w:spacing w:before="0" w:after="0"/>
      <w:contextualSpacing/>
    </w:pPr>
    <w:rPr>
      <w:rFonts w:eastAsia="SimSun"/>
      <w:sz w:val="16"/>
    </w:rPr>
  </w:style>
  <w:style w:type="paragraph" w:styleId="Endnotentext">
    <w:name w:val="endnote text"/>
    <w:basedOn w:val="Standard"/>
    <w:link w:val="EndnotentextZchn"/>
    <w:autoRedefine/>
    <w:qFormat/>
    <w:rsid w:val="006E0636"/>
    <w:pPr>
      <w:keepNext/>
      <w:ind w:left="142" w:hanging="142"/>
    </w:pPr>
    <w:rPr>
      <w:rFonts w:cs="Times New Roman"/>
      <w:sz w:val="16"/>
      <w:szCs w:val="20"/>
      <w:lang w:val="x-none"/>
    </w:rPr>
  </w:style>
  <w:style w:type="character" w:customStyle="1" w:styleId="EndnotentextZchn">
    <w:name w:val="Endnotentext Zchn"/>
    <w:link w:val="Endnotentext"/>
    <w:rsid w:val="006E0636"/>
    <w:rPr>
      <w:rFonts w:ascii="Arial" w:eastAsia="MS Mincho" w:hAnsi="Arial" w:cs="Arial"/>
      <w:sz w:val="16"/>
      <w:lang w:eastAsia="zh-CN"/>
    </w:rPr>
  </w:style>
  <w:style w:type="character" w:styleId="Endnotenzeichen">
    <w:name w:val="endnote reference"/>
    <w:qFormat/>
    <w:locked/>
    <w:rsid w:val="00696317"/>
    <w:rPr>
      <w:rFonts w:ascii="Arial" w:hAnsi="Arial"/>
      <w:dstrike w:val="0"/>
      <w:sz w:val="16"/>
      <w:vertAlign w:val="superscript"/>
    </w:rPr>
  </w:style>
  <w:style w:type="paragraph" w:customStyle="1" w:styleId="FudatenSeite1HKM">
    <w:name w:val="Fußdaten_Seite1_HKM"/>
    <w:basedOn w:val="Standard"/>
    <w:autoRedefine/>
    <w:qFormat/>
    <w:rsid w:val="002B24FC"/>
    <w:pPr>
      <w:tabs>
        <w:tab w:val="left" w:pos="2744"/>
        <w:tab w:val="right" w:pos="3119"/>
        <w:tab w:val="left" w:pos="3220"/>
        <w:tab w:val="center" w:pos="4820"/>
        <w:tab w:val="center" w:pos="8119"/>
        <w:tab w:val="right" w:pos="9639"/>
      </w:tabs>
      <w:spacing w:before="0" w:after="0"/>
      <w:contextualSpacing/>
    </w:pPr>
    <w:rPr>
      <w:rFonts w:ascii="Helvetica" w:eastAsia="SimSun" w:hAnsi="Helvetica" w:cs="Times New Roman"/>
      <w:sz w:val="16"/>
    </w:rPr>
  </w:style>
  <w:style w:type="paragraph" w:customStyle="1" w:styleId="2Kurs1">
    <w:name w:val="Ü2_Kurs1"/>
    <w:basedOn w:val="Standard"/>
    <w:qFormat/>
    <w:rsid w:val="00083807"/>
    <w:pPr>
      <w:tabs>
        <w:tab w:val="center" w:pos="2835"/>
      </w:tabs>
      <w:ind w:left="284"/>
      <w:contextualSpacing/>
    </w:pPr>
    <w:rPr>
      <w:rFonts w:ascii="Helvetica" w:hAnsi="Helvetica"/>
      <w:sz w:val="16"/>
      <w:szCs w:val="20"/>
    </w:rPr>
  </w:style>
  <w:style w:type="paragraph" w:customStyle="1" w:styleId="2Kurs2">
    <w:name w:val="Ü2_Kurs2"/>
    <w:basedOn w:val="2Kurs1"/>
    <w:qFormat/>
    <w:rsid w:val="000E5DB2"/>
  </w:style>
  <w:style w:type="paragraph" w:customStyle="1" w:styleId="2Kurs3">
    <w:name w:val="Ü2_Kurs3"/>
    <w:basedOn w:val="2Kurs1"/>
    <w:qFormat/>
    <w:rsid w:val="000E5DB2"/>
  </w:style>
  <w:style w:type="paragraph" w:customStyle="1" w:styleId="2Kurs4">
    <w:name w:val="Ü2_Kurs4"/>
    <w:basedOn w:val="2Kurs1"/>
    <w:qFormat/>
    <w:rsid w:val="000E5DB2"/>
  </w:style>
  <w:style w:type="paragraph" w:customStyle="1" w:styleId="2Kurs5">
    <w:name w:val="Ü2_Kurs5"/>
    <w:basedOn w:val="2Kurs1"/>
    <w:qFormat/>
    <w:rsid w:val="000E5DB2"/>
  </w:style>
  <w:style w:type="paragraph" w:customStyle="1" w:styleId="2Kurs6">
    <w:name w:val="Ü2_Kurs6"/>
    <w:basedOn w:val="2Kurs1"/>
    <w:qFormat/>
    <w:rsid w:val="000E5DB2"/>
  </w:style>
  <w:style w:type="paragraph" w:customStyle="1" w:styleId="2">
    <w:name w:val="Ü2"/>
    <w:basedOn w:val="Standard"/>
    <w:autoRedefine/>
    <w:qFormat/>
    <w:rsid w:val="009B70F6"/>
    <w:pPr>
      <w:keepNext/>
      <w:spacing w:before="120" w:after="120"/>
      <w:ind w:left="284"/>
    </w:pPr>
  </w:style>
  <w:style w:type="paragraph" w:customStyle="1" w:styleId="1">
    <w:name w:val="Ü1"/>
    <w:basedOn w:val="Standard"/>
    <w:next w:val="Standard"/>
    <w:autoRedefine/>
    <w:qFormat/>
    <w:rsid w:val="00AA239A"/>
    <w:pPr>
      <w:keepNext/>
      <w:spacing w:before="840" w:after="240"/>
    </w:pPr>
    <w:rPr>
      <w:b/>
    </w:rPr>
  </w:style>
  <w:style w:type="paragraph" w:customStyle="1" w:styleId="TitelSchule">
    <w:name w:val="Titel_Schule"/>
    <w:basedOn w:val="Titel1"/>
    <w:autoRedefine/>
    <w:qFormat/>
    <w:rsid w:val="004602DC"/>
    <w:pPr>
      <w:keepNext/>
    </w:pPr>
    <w:rPr>
      <w:noProof/>
      <w:sz w:val="36"/>
    </w:rPr>
  </w:style>
  <w:style w:type="paragraph" w:customStyle="1" w:styleId="Titel1">
    <w:name w:val="Titel_1"/>
    <w:basedOn w:val="Standard"/>
    <w:autoRedefine/>
    <w:qFormat/>
    <w:rsid w:val="00496152"/>
    <w:pPr>
      <w:spacing w:before="0" w:after="0"/>
      <w:jc w:val="center"/>
    </w:pPr>
    <w:rPr>
      <w:b/>
      <w:sz w:val="28"/>
    </w:rPr>
  </w:style>
  <w:style w:type="paragraph" w:customStyle="1" w:styleId="TitelSchulform">
    <w:name w:val="Titel_Schulform"/>
    <w:basedOn w:val="Titel1"/>
    <w:autoRedefine/>
    <w:qFormat/>
    <w:rsid w:val="004602DC"/>
    <w:pPr>
      <w:keepNext/>
      <w:spacing w:before="40"/>
    </w:pPr>
    <w:rPr>
      <w:b w:val="0"/>
      <w:sz w:val="24"/>
    </w:rPr>
  </w:style>
  <w:style w:type="paragraph" w:customStyle="1" w:styleId="TitelSchwerpunkt">
    <w:name w:val="Titel_Schwerpunkt"/>
    <w:basedOn w:val="Titel1"/>
    <w:autoRedefine/>
    <w:qFormat/>
    <w:rsid w:val="004602DC"/>
    <w:pPr>
      <w:keepNext/>
      <w:outlineLvl w:val="0"/>
    </w:pPr>
    <w:rPr>
      <w:b w:val="0"/>
      <w:sz w:val="24"/>
    </w:rPr>
  </w:style>
  <w:style w:type="paragraph" w:customStyle="1" w:styleId="TitelSchulstandort">
    <w:name w:val="Titel_Schulstandort"/>
    <w:basedOn w:val="Titel1"/>
    <w:autoRedefine/>
    <w:qFormat/>
    <w:rsid w:val="004602DC"/>
    <w:pPr>
      <w:keepNext/>
      <w:contextualSpacing/>
    </w:pPr>
    <w:rPr>
      <w:b w:val="0"/>
      <w:sz w:val="24"/>
    </w:rPr>
  </w:style>
  <w:style w:type="paragraph" w:customStyle="1" w:styleId="TitelZeugnisart">
    <w:name w:val="Titel_Zeugnisart"/>
    <w:basedOn w:val="Titel1"/>
    <w:autoRedefine/>
    <w:qFormat/>
    <w:rsid w:val="004602DC"/>
    <w:pPr>
      <w:keepNext/>
      <w:spacing w:before="480"/>
    </w:pPr>
    <w:rPr>
      <w:bCs/>
      <w:sz w:val="56"/>
      <w:szCs w:val="28"/>
    </w:rPr>
  </w:style>
  <w:style w:type="paragraph" w:customStyle="1" w:styleId="TitelSchlerIn">
    <w:name w:val="Titel_SchülerIn"/>
    <w:basedOn w:val="Titel1"/>
    <w:autoRedefine/>
    <w:qFormat/>
    <w:rsid w:val="004602DC"/>
    <w:pPr>
      <w:keepNext/>
      <w:spacing w:before="60" w:after="360"/>
      <w:contextualSpacing/>
    </w:pPr>
    <w:rPr>
      <w:bCs/>
      <w:noProof/>
      <w:szCs w:val="28"/>
    </w:rPr>
  </w:style>
  <w:style w:type="character" w:styleId="Hyperlink">
    <w:name w:val="Hyperlink"/>
    <w:locked/>
    <w:rsid w:val="00D76184"/>
    <w:rPr>
      <w:color w:val="0000FF"/>
      <w:u w:val="single"/>
    </w:rPr>
  </w:style>
  <w:style w:type="numbering" w:styleId="111111">
    <w:name w:val="Outline List 2"/>
    <w:basedOn w:val="KeineListe"/>
    <w:locked/>
    <w:rsid w:val="007D660D"/>
    <w:pPr>
      <w:numPr>
        <w:numId w:val="3"/>
      </w:numPr>
    </w:pPr>
  </w:style>
  <w:style w:type="numbering" w:styleId="1ai">
    <w:name w:val="Outline List 1"/>
    <w:basedOn w:val="KeineListe"/>
    <w:locked/>
    <w:rsid w:val="007D660D"/>
    <w:pPr>
      <w:numPr>
        <w:numId w:val="4"/>
      </w:numPr>
    </w:pPr>
  </w:style>
  <w:style w:type="paragraph" w:styleId="Abbildungsverzeichnis">
    <w:name w:val="table of figures"/>
    <w:basedOn w:val="Standard"/>
    <w:next w:val="Standard"/>
    <w:locked/>
    <w:rsid w:val="007D660D"/>
  </w:style>
  <w:style w:type="paragraph" w:styleId="Anfhrungszeichen">
    <w:name w:val="Anführungszeichen"/>
    <w:basedOn w:val="Standard"/>
    <w:next w:val="Standard"/>
    <w:link w:val="AnfhrungszeichenZchn"/>
    <w:uiPriority w:val="29"/>
    <w:qFormat/>
    <w:locked/>
    <w:rsid w:val="007D660D"/>
    <w:rPr>
      <w:rFonts w:ascii="Helvetica" w:eastAsia="SimSun" w:hAnsi="Helvetica" w:cs="Times New Roman"/>
      <w:i/>
      <w:iCs/>
      <w:color w:val="000000"/>
      <w:lang w:val="x-none"/>
    </w:rPr>
  </w:style>
  <w:style w:type="character" w:customStyle="1" w:styleId="AnfhrungszeichenZchn">
    <w:name w:val="Anführungszeichen Zchn"/>
    <w:link w:val="Anfhrungszeichen"/>
    <w:uiPriority w:val="29"/>
    <w:rsid w:val="007D660D"/>
    <w:rPr>
      <w:rFonts w:ascii="Helvetica" w:hAnsi="Helvetica"/>
      <w:i/>
      <w:iCs/>
      <w:color w:val="000000"/>
      <w:sz w:val="24"/>
      <w:szCs w:val="24"/>
      <w:lang w:eastAsia="zh-CN"/>
    </w:rPr>
  </w:style>
  <w:style w:type="paragraph" w:styleId="Anrede">
    <w:name w:val="Salutation"/>
    <w:basedOn w:val="Standard"/>
    <w:next w:val="Standard"/>
    <w:link w:val="Anrede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AnredeZchn">
    <w:name w:val="Anrede Zchn"/>
    <w:link w:val="Anrede"/>
    <w:rsid w:val="007D660D"/>
    <w:rPr>
      <w:rFonts w:ascii="Helvetica" w:hAnsi="Helvetica"/>
      <w:sz w:val="24"/>
      <w:szCs w:val="24"/>
      <w:lang w:eastAsia="zh-CN"/>
    </w:rPr>
  </w:style>
  <w:style w:type="character" w:customStyle="1" w:styleId="berschrift4Zchn">
    <w:name w:val="Überschrift 4 Zchn"/>
    <w:link w:val="berschrift4"/>
    <w:semiHidden/>
    <w:rsid w:val="007D660D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berschrift5Zchn">
    <w:name w:val="Überschrift 5 Zchn"/>
    <w:link w:val="berschrift5"/>
    <w:semiHidden/>
    <w:rsid w:val="007D660D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berschrift6Zchn">
    <w:name w:val="Überschrift 6 Zchn"/>
    <w:link w:val="berschrift6"/>
    <w:semiHidden/>
    <w:rsid w:val="007D660D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customStyle="1" w:styleId="berschrift7Zchn">
    <w:name w:val="Überschrift 7 Zchn"/>
    <w:link w:val="berschrift7"/>
    <w:semiHidden/>
    <w:rsid w:val="007D660D"/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berschrift8Zchn">
    <w:name w:val="Überschrift 8 Zchn"/>
    <w:link w:val="berschrift8"/>
    <w:semiHidden/>
    <w:rsid w:val="007D660D"/>
    <w:rPr>
      <w:rFonts w:ascii="Calibri" w:eastAsia="Times New Roman" w:hAnsi="Calibri" w:cs="Times New Roman"/>
      <w:i/>
      <w:iCs/>
      <w:sz w:val="24"/>
      <w:szCs w:val="24"/>
      <w:lang w:eastAsia="zh-CN"/>
    </w:rPr>
  </w:style>
  <w:style w:type="character" w:customStyle="1" w:styleId="berschrift9Zchn">
    <w:name w:val="Überschrift 9 Zchn"/>
    <w:link w:val="berschrift9"/>
    <w:semiHidden/>
    <w:rsid w:val="007D660D"/>
    <w:rPr>
      <w:rFonts w:ascii="Cambria" w:eastAsia="Times New Roman" w:hAnsi="Cambria" w:cs="Times New Roman"/>
      <w:sz w:val="22"/>
      <w:szCs w:val="22"/>
      <w:lang w:eastAsia="zh-CN"/>
    </w:rPr>
  </w:style>
  <w:style w:type="numbering" w:styleId="ArtikelAbschnitt">
    <w:name w:val="Outline List 3"/>
    <w:basedOn w:val="KeineListe"/>
    <w:locked/>
    <w:rsid w:val="007D660D"/>
    <w:pPr>
      <w:numPr>
        <w:numId w:val="5"/>
      </w:numPr>
    </w:pPr>
  </w:style>
  <w:style w:type="paragraph" w:styleId="Aufzhlungszeichen">
    <w:name w:val="List Bullet"/>
    <w:basedOn w:val="Standard"/>
    <w:locked/>
    <w:rsid w:val="007D660D"/>
    <w:pPr>
      <w:numPr>
        <w:numId w:val="6"/>
      </w:numPr>
      <w:contextualSpacing/>
    </w:pPr>
  </w:style>
  <w:style w:type="paragraph" w:styleId="Aufzhlungszeichen2">
    <w:name w:val="List Bullet 2"/>
    <w:basedOn w:val="Standard"/>
    <w:locked/>
    <w:rsid w:val="007D660D"/>
    <w:pPr>
      <w:numPr>
        <w:numId w:val="7"/>
      </w:numPr>
      <w:contextualSpacing/>
    </w:pPr>
  </w:style>
  <w:style w:type="paragraph" w:styleId="Aufzhlungszeichen3">
    <w:name w:val="List Bullet 3"/>
    <w:basedOn w:val="Standard"/>
    <w:locked/>
    <w:rsid w:val="007D660D"/>
    <w:pPr>
      <w:numPr>
        <w:numId w:val="8"/>
      </w:numPr>
      <w:contextualSpacing/>
    </w:pPr>
  </w:style>
  <w:style w:type="paragraph" w:styleId="Aufzhlungszeichen4">
    <w:name w:val="List Bullet 4"/>
    <w:basedOn w:val="Standard"/>
    <w:locked/>
    <w:rsid w:val="007D660D"/>
    <w:pPr>
      <w:numPr>
        <w:numId w:val="9"/>
      </w:numPr>
      <w:contextualSpacing/>
    </w:pPr>
  </w:style>
  <w:style w:type="paragraph" w:styleId="Aufzhlungszeichen5">
    <w:name w:val="List Bullet 5"/>
    <w:basedOn w:val="Standard"/>
    <w:locked/>
    <w:rsid w:val="007D660D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locked/>
    <w:rsid w:val="007D660D"/>
    <w:rPr>
      <w:b/>
      <w:bCs/>
      <w:sz w:val="20"/>
      <w:szCs w:val="20"/>
    </w:rPr>
  </w:style>
  <w:style w:type="character" w:styleId="BesuchterHyperlink">
    <w:name w:val="BesuchterHyperlink"/>
    <w:locked/>
    <w:rsid w:val="007D660D"/>
    <w:rPr>
      <w:color w:val="800080"/>
      <w:u w:val="single"/>
    </w:rPr>
  </w:style>
  <w:style w:type="paragraph" w:styleId="Blocktext">
    <w:name w:val="Block Text"/>
    <w:basedOn w:val="Standard"/>
    <w:locked/>
    <w:rsid w:val="007D660D"/>
    <w:pPr>
      <w:spacing w:after="120"/>
      <w:ind w:left="1440" w:right="1440"/>
    </w:pPr>
  </w:style>
  <w:style w:type="character" w:styleId="Buchtitel">
    <w:name w:val="Book Title"/>
    <w:uiPriority w:val="33"/>
    <w:qFormat/>
    <w:locked/>
    <w:rsid w:val="00735B6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DatumZchn">
    <w:name w:val="Datum Zchn"/>
    <w:link w:val="Datum"/>
    <w:rsid w:val="007D660D"/>
    <w:rPr>
      <w:rFonts w:ascii="Helvetica" w:hAnsi="Helvetica"/>
      <w:sz w:val="24"/>
      <w:szCs w:val="24"/>
      <w:lang w:eastAsia="zh-CN"/>
    </w:rPr>
  </w:style>
  <w:style w:type="paragraph" w:styleId="Dokumentstruktur">
    <w:name w:val="Document Map"/>
    <w:basedOn w:val="Standard"/>
    <w:link w:val="DokumentstrukturZchn"/>
    <w:locked/>
    <w:rsid w:val="007D660D"/>
    <w:rPr>
      <w:rFonts w:ascii="Tahoma" w:eastAsia="SimSun" w:hAnsi="Tahoma" w:cs="Times New Roman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rsid w:val="007D660D"/>
    <w:rPr>
      <w:rFonts w:ascii="Tahoma" w:hAnsi="Tahoma" w:cs="Tahoma"/>
      <w:sz w:val="16"/>
      <w:szCs w:val="16"/>
      <w:lang w:eastAsia="zh-CN"/>
    </w:rPr>
  </w:style>
  <w:style w:type="table" w:customStyle="1" w:styleId="DunkleListe1">
    <w:name w:val="Dunkle Liste1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unkleListe-Akzent2">
    <w:name w:val="Dark List Accent 2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unkleListe-Akzent3">
    <w:name w:val="Dark List Accent 3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unkleListe-Akzent4">
    <w:name w:val="Dark List Accent 4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unkleListe-Akzent5">
    <w:name w:val="Dark List Accent 5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unkleListe-Akzent6">
    <w:name w:val="Dark List Accent 6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E-Mail-Signatur">
    <w:name w:val="E-mail Signature"/>
    <w:basedOn w:val="Standard"/>
    <w:link w:val="E-Mail-Signatur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E-Mail-SignaturZchn">
    <w:name w:val="E-Mail-Signatur Zchn"/>
    <w:link w:val="E-Mail-Signatur"/>
    <w:rsid w:val="007D660D"/>
    <w:rPr>
      <w:rFonts w:ascii="Helvetica" w:hAnsi="Helvetica"/>
      <w:sz w:val="24"/>
      <w:szCs w:val="24"/>
      <w:lang w:eastAsia="zh-CN"/>
    </w:rPr>
  </w:style>
  <w:style w:type="table" w:customStyle="1" w:styleId="FarbigeListe1">
    <w:name w:val="Farbige Liste1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FarbigeListe-Akzent2">
    <w:name w:val="Colorful List Accent 2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FarbigeListe-Akzent3">
    <w:name w:val="Colorful List Accent 3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bigeListe-Akzent4">
    <w:name w:val="Colorful List Accent 4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FarbigeListe-Akzent5">
    <w:name w:val="Colorful List Accent 5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FarbigeListe-Akzent6">
    <w:name w:val="Colorful List Accent 6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FarbigeSchattierung1">
    <w:name w:val="Farbige Schattierung1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FarbigeSchattierung-Akzent4">
    <w:name w:val="Colorful Shading Accent 4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FarbigesRaster1">
    <w:name w:val="Farbiges Raster1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FarbigesRaster-Akzent2">
    <w:name w:val="Colorful Grid Accent 2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FarbigesRaster-Akzent3">
    <w:name w:val="Colorful Grid Accent 3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FarbigesRaster-Akzent4">
    <w:name w:val="Colorful Grid Accent 4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FarbigesRaster-Akzent5">
    <w:name w:val="Colorful Grid Accent 5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FarbigesRaster-Akzent6">
    <w:name w:val="Colorful Grid Accent 6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Fett">
    <w:name w:val="Strong"/>
    <w:qFormat/>
    <w:locked/>
    <w:rsid w:val="007D660D"/>
    <w:rPr>
      <w:b/>
      <w:bCs/>
    </w:rPr>
  </w:style>
  <w:style w:type="paragraph" w:styleId="Fu-Endnotenberschrift">
    <w:name w:val="Note Heading"/>
    <w:basedOn w:val="Standard"/>
    <w:next w:val="Standard"/>
    <w:link w:val="Fu-Endnotenberschrift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Fu-EndnotenberschriftZchn">
    <w:name w:val="Fuß/-Endnotenüberschrift Zchn"/>
    <w:link w:val="Fu-Endnotenberschrift"/>
    <w:rsid w:val="007D660D"/>
    <w:rPr>
      <w:rFonts w:ascii="Helvetica" w:hAnsi="Helvetica"/>
      <w:sz w:val="24"/>
      <w:szCs w:val="24"/>
      <w:lang w:eastAsia="zh-CN"/>
    </w:rPr>
  </w:style>
  <w:style w:type="paragraph" w:styleId="Funotentext">
    <w:name w:val="footnote text"/>
    <w:basedOn w:val="Standard"/>
    <w:link w:val="FunotentextZchn"/>
    <w:locked/>
    <w:rsid w:val="007D660D"/>
    <w:rPr>
      <w:rFonts w:ascii="Helvetica" w:eastAsia="SimSun" w:hAnsi="Helvetica" w:cs="Times New Roman"/>
      <w:sz w:val="20"/>
      <w:szCs w:val="20"/>
      <w:lang w:val="x-none"/>
    </w:rPr>
  </w:style>
  <w:style w:type="character" w:customStyle="1" w:styleId="FunotentextZchn">
    <w:name w:val="Fußnotentext Zchn"/>
    <w:link w:val="Funotentext"/>
    <w:rsid w:val="007D660D"/>
    <w:rPr>
      <w:rFonts w:ascii="Helvetica" w:hAnsi="Helvetica"/>
      <w:lang w:eastAsia="zh-CN"/>
    </w:rPr>
  </w:style>
  <w:style w:type="character" w:styleId="Funotenzeichen">
    <w:name w:val="footnote reference"/>
    <w:locked/>
    <w:rsid w:val="007D660D"/>
    <w:rPr>
      <w:vertAlign w:val="superscript"/>
    </w:rPr>
  </w:style>
  <w:style w:type="paragraph" w:styleId="Fuzeile">
    <w:name w:val="footer"/>
    <w:basedOn w:val="Standard"/>
    <w:link w:val="FuzeileZchn"/>
    <w:locked/>
    <w:rsid w:val="00333C95"/>
    <w:pPr>
      <w:tabs>
        <w:tab w:val="center" w:pos="4536"/>
        <w:tab w:val="right" w:pos="9072"/>
      </w:tabs>
      <w:spacing w:before="0" w:after="0"/>
      <w:contextualSpacing/>
    </w:pPr>
    <w:rPr>
      <w:rFonts w:ascii="Helvetica" w:eastAsia="SimSun" w:hAnsi="Helvetica" w:cs="Times New Roman"/>
      <w:lang w:val="x-none"/>
    </w:rPr>
  </w:style>
  <w:style w:type="character" w:customStyle="1" w:styleId="FuzeileZchn">
    <w:name w:val="Fußzeile Zchn"/>
    <w:link w:val="Fuzeile"/>
    <w:rsid w:val="00333C95"/>
    <w:rPr>
      <w:rFonts w:ascii="Helvetica" w:hAnsi="Helvetica"/>
      <w:sz w:val="24"/>
      <w:szCs w:val="24"/>
      <w:lang w:eastAsia="zh-CN"/>
    </w:rPr>
  </w:style>
  <w:style w:type="paragraph" w:styleId="Gruformel">
    <w:name w:val="Closing"/>
    <w:basedOn w:val="Standard"/>
    <w:link w:val="GruformelZchn"/>
    <w:locked/>
    <w:rsid w:val="007D660D"/>
    <w:pPr>
      <w:ind w:left="4252"/>
    </w:pPr>
    <w:rPr>
      <w:rFonts w:ascii="Helvetica" w:eastAsia="SimSun" w:hAnsi="Helvetica" w:cs="Times New Roman"/>
      <w:lang w:val="x-none"/>
    </w:rPr>
  </w:style>
  <w:style w:type="character" w:customStyle="1" w:styleId="GruformelZchn">
    <w:name w:val="Grußformel Zchn"/>
    <w:link w:val="Gruformel"/>
    <w:rsid w:val="007D660D"/>
    <w:rPr>
      <w:rFonts w:ascii="Helvetica" w:hAnsi="Helvetica"/>
      <w:sz w:val="24"/>
      <w:szCs w:val="24"/>
      <w:lang w:eastAsia="zh-CN"/>
    </w:rPr>
  </w:style>
  <w:style w:type="table" w:customStyle="1" w:styleId="HelleListe1">
    <w:name w:val="Helle Liste1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HelleListe-Akzent11">
    <w:name w:val="Helle Liste - Akzent 11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HelleListe-Akzent2">
    <w:name w:val="Light List Accent 2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HelleListe-Akzent3">
    <w:name w:val="Light List Accent 3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HelleListe-Akzent4">
    <w:name w:val="Light List Accent 4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HelleListe-Akzent5">
    <w:name w:val="Light List Accent 5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HelleListe-Akzent6">
    <w:name w:val="Light List Accent 6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HelleSchattierung1">
    <w:name w:val="Helle Schattierung1"/>
    <w:basedOn w:val="NormaleTabelle"/>
    <w:uiPriority w:val="60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HelleSchattierung-Akzent11">
    <w:name w:val="Helle Schattierung - Akzent 11"/>
    <w:basedOn w:val="NormaleTabelle"/>
    <w:uiPriority w:val="60"/>
    <w:locked/>
    <w:rsid w:val="007D660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2">
    <w:name w:val="Light Shading Accent 2"/>
    <w:basedOn w:val="NormaleTabelle"/>
    <w:uiPriority w:val="60"/>
    <w:locked/>
    <w:rsid w:val="007D660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HelleSchattierung-Akzent3">
    <w:name w:val="Light Shading Accent 3"/>
    <w:basedOn w:val="NormaleTabelle"/>
    <w:uiPriority w:val="60"/>
    <w:locked/>
    <w:rsid w:val="007D660D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HelleSchattierung-Akzent4">
    <w:name w:val="Light Shading Accent 4"/>
    <w:basedOn w:val="NormaleTabelle"/>
    <w:uiPriority w:val="60"/>
    <w:locked/>
    <w:rsid w:val="007D660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HelleSchattierung-Akzent5">
    <w:name w:val="Light Shading Accent 5"/>
    <w:basedOn w:val="NormaleTabelle"/>
    <w:uiPriority w:val="60"/>
    <w:locked/>
    <w:rsid w:val="007D660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chattierung-Akzent6">
    <w:name w:val="Light Shading Accent 6"/>
    <w:basedOn w:val="NormaleTabelle"/>
    <w:uiPriority w:val="60"/>
    <w:locked/>
    <w:rsid w:val="007D660D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HellesRaster1">
    <w:name w:val="Helles Raster1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HellesRaster-Akzent2">
    <w:name w:val="Light Grid Accent 2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HellesRaster-Akzent3">
    <w:name w:val="Light Grid Accent 3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HellesRaster-Akzent4">
    <w:name w:val="Light Grid Accent 4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HellesRaster-Akzent5">
    <w:name w:val="Light Grid Accent 5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Raster-Akzent6">
    <w:name w:val="Light Grid Accent 6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Hervorhebung">
    <w:name w:val="Emphasis"/>
    <w:qFormat/>
    <w:locked/>
    <w:rsid w:val="007D660D"/>
    <w:rPr>
      <w:i/>
      <w:iCs/>
    </w:rPr>
  </w:style>
  <w:style w:type="paragraph" w:styleId="HTMLAdresse">
    <w:name w:val="HTML Address"/>
    <w:basedOn w:val="Standard"/>
    <w:link w:val="HTMLAdresseZchn"/>
    <w:locked/>
    <w:rsid w:val="007D660D"/>
    <w:rPr>
      <w:rFonts w:ascii="Helvetica" w:eastAsia="SimSun" w:hAnsi="Helvetica" w:cs="Times New Roman"/>
      <w:i/>
      <w:iCs/>
      <w:lang w:val="x-none"/>
    </w:rPr>
  </w:style>
  <w:style w:type="character" w:customStyle="1" w:styleId="HTMLAdresseZchn">
    <w:name w:val="HTML Adresse Zchn"/>
    <w:link w:val="HTMLAdresse"/>
    <w:rsid w:val="007D660D"/>
    <w:rPr>
      <w:rFonts w:ascii="Helvetica" w:hAnsi="Helvetica"/>
      <w:i/>
      <w:iCs/>
      <w:sz w:val="24"/>
      <w:szCs w:val="24"/>
      <w:lang w:eastAsia="zh-CN"/>
    </w:rPr>
  </w:style>
  <w:style w:type="character" w:styleId="HTMLAkronym">
    <w:name w:val="HTML Acronym"/>
    <w:basedOn w:val="Absatz-Standardschriftart"/>
    <w:locked/>
    <w:rsid w:val="007D660D"/>
  </w:style>
  <w:style w:type="character" w:styleId="HTMLBeispiel">
    <w:name w:val="HTML Sample"/>
    <w:locked/>
    <w:rsid w:val="007D660D"/>
    <w:rPr>
      <w:rFonts w:ascii="Courier New" w:hAnsi="Courier New" w:cs="Courier New"/>
    </w:rPr>
  </w:style>
  <w:style w:type="character" w:styleId="HTMLCode">
    <w:name w:val="HTML Code"/>
    <w:locked/>
    <w:rsid w:val="007D660D"/>
    <w:rPr>
      <w:rFonts w:ascii="Courier New" w:hAnsi="Courier New" w:cs="Courier New"/>
      <w:sz w:val="20"/>
      <w:szCs w:val="20"/>
    </w:rPr>
  </w:style>
  <w:style w:type="character" w:styleId="HTMLDefinition">
    <w:name w:val="HTML Definition"/>
    <w:locked/>
    <w:rsid w:val="007D660D"/>
    <w:rPr>
      <w:i/>
      <w:iCs/>
    </w:rPr>
  </w:style>
  <w:style w:type="character" w:styleId="HTMLSchreibmaschine">
    <w:name w:val="HTML Typewriter"/>
    <w:locked/>
    <w:rsid w:val="007D660D"/>
    <w:rPr>
      <w:rFonts w:ascii="Courier New" w:hAnsi="Courier New" w:cs="Courier New"/>
      <w:sz w:val="20"/>
      <w:szCs w:val="20"/>
    </w:rPr>
  </w:style>
  <w:style w:type="character" w:styleId="HTMLTastatur">
    <w:name w:val="HTML Keyboard"/>
    <w:locked/>
    <w:rsid w:val="007D660D"/>
    <w:rPr>
      <w:rFonts w:ascii="Courier New" w:hAnsi="Courier New" w:cs="Courier New"/>
      <w:sz w:val="20"/>
      <w:szCs w:val="20"/>
    </w:rPr>
  </w:style>
  <w:style w:type="character" w:styleId="HTMLVariable">
    <w:name w:val="HTML Variable"/>
    <w:locked/>
    <w:rsid w:val="007D660D"/>
    <w:rPr>
      <w:i/>
      <w:iCs/>
    </w:rPr>
  </w:style>
  <w:style w:type="paragraph" w:styleId="HTMLVorformatiert">
    <w:name w:val="HTML Preformatted"/>
    <w:basedOn w:val="Standard"/>
    <w:link w:val="HTMLVorformatiertZchn"/>
    <w:locked/>
    <w:rsid w:val="007D660D"/>
    <w:rPr>
      <w:rFonts w:ascii="Courier New" w:eastAsia="SimSun" w:hAnsi="Courier New" w:cs="Times New Roman"/>
      <w:sz w:val="20"/>
      <w:szCs w:val="20"/>
      <w:lang w:val="x-none"/>
    </w:rPr>
  </w:style>
  <w:style w:type="character" w:customStyle="1" w:styleId="HTMLVorformatiertZchn">
    <w:name w:val="HTML Vorformatiert Zchn"/>
    <w:link w:val="HTMLVorformatiert"/>
    <w:rsid w:val="007D660D"/>
    <w:rPr>
      <w:rFonts w:ascii="Courier New" w:hAnsi="Courier New" w:cs="Courier New"/>
      <w:lang w:eastAsia="zh-CN"/>
    </w:rPr>
  </w:style>
  <w:style w:type="character" w:styleId="HTMLZitat">
    <w:name w:val="HTML Cite"/>
    <w:locked/>
    <w:rsid w:val="007D660D"/>
    <w:rPr>
      <w:i/>
      <w:iCs/>
    </w:rPr>
  </w:style>
  <w:style w:type="paragraph" w:styleId="Index1">
    <w:name w:val="index 1"/>
    <w:basedOn w:val="Standard"/>
    <w:next w:val="Standard"/>
    <w:autoRedefine/>
    <w:locked/>
    <w:rsid w:val="007D660D"/>
    <w:pPr>
      <w:ind w:left="240" w:hanging="240"/>
    </w:pPr>
  </w:style>
  <w:style w:type="paragraph" w:styleId="Index2">
    <w:name w:val="index 2"/>
    <w:basedOn w:val="Standard"/>
    <w:next w:val="Standard"/>
    <w:autoRedefine/>
    <w:locked/>
    <w:rsid w:val="007D660D"/>
    <w:pPr>
      <w:ind w:left="480" w:hanging="240"/>
    </w:pPr>
  </w:style>
  <w:style w:type="paragraph" w:styleId="Index3">
    <w:name w:val="index 3"/>
    <w:basedOn w:val="Standard"/>
    <w:next w:val="Standard"/>
    <w:autoRedefine/>
    <w:locked/>
    <w:rsid w:val="007D660D"/>
    <w:pPr>
      <w:ind w:left="720" w:hanging="240"/>
    </w:pPr>
  </w:style>
  <w:style w:type="paragraph" w:styleId="Index4">
    <w:name w:val="index 4"/>
    <w:basedOn w:val="Standard"/>
    <w:next w:val="Standard"/>
    <w:autoRedefine/>
    <w:locked/>
    <w:rsid w:val="007D660D"/>
    <w:pPr>
      <w:ind w:left="960" w:hanging="240"/>
    </w:pPr>
  </w:style>
  <w:style w:type="paragraph" w:styleId="Index5">
    <w:name w:val="index 5"/>
    <w:basedOn w:val="Standard"/>
    <w:next w:val="Standard"/>
    <w:autoRedefine/>
    <w:locked/>
    <w:rsid w:val="007D660D"/>
    <w:pPr>
      <w:ind w:left="1200" w:hanging="240"/>
    </w:pPr>
  </w:style>
  <w:style w:type="paragraph" w:styleId="Index6">
    <w:name w:val="index 6"/>
    <w:basedOn w:val="Standard"/>
    <w:next w:val="Standard"/>
    <w:autoRedefine/>
    <w:locked/>
    <w:rsid w:val="007D660D"/>
    <w:pPr>
      <w:ind w:left="1440" w:hanging="240"/>
    </w:pPr>
  </w:style>
  <w:style w:type="paragraph" w:styleId="Index7">
    <w:name w:val="index 7"/>
    <w:basedOn w:val="Standard"/>
    <w:next w:val="Standard"/>
    <w:autoRedefine/>
    <w:locked/>
    <w:rsid w:val="007D660D"/>
    <w:pPr>
      <w:ind w:left="1680" w:hanging="240"/>
    </w:pPr>
  </w:style>
  <w:style w:type="paragraph" w:styleId="Index8">
    <w:name w:val="index 8"/>
    <w:basedOn w:val="Standard"/>
    <w:next w:val="Standard"/>
    <w:autoRedefine/>
    <w:locked/>
    <w:rsid w:val="007D660D"/>
    <w:pPr>
      <w:ind w:left="1920" w:hanging="240"/>
    </w:pPr>
  </w:style>
  <w:style w:type="paragraph" w:styleId="Index9">
    <w:name w:val="index 9"/>
    <w:basedOn w:val="Standard"/>
    <w:next w:val="Standard"/>
    <w:autoRedefine/>
    <w:locked/>
    <w:rsid w:val="007D660D"/>
    <w:pPr>
      <w:ind w:left="2160" w:hanging="240"/>
    </w:pPr>
  </w:style>
  <w:style w:type="paragraph" w:styleId="Indexberschrift">
    <w:name w:val="index heading"/>
    <w:basedOn w:val="Standard"/>
    <w:next w:val="Index1"/>
    <w:locked/>
    <w:rsid w:val="007D660D"/>
    <w:rPr>
      <w:rFonts w:ascii="Cambria" w:eastAsia="Times New Roman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7D660D"/>
    <w:pPr>
      <w:outlineLvl w:val="9"/>
    </w:pPr>
  </w:style>
  <w:style w:type="character" w:styleId="IntensiveHervorhebung">
    <w:name w:val="Intense Emphasis"/>
    <w:uiPriority w:val="21"/>
    <w:qFormat/>
    <w:locked/>
    <w:rsid w:val="007D660D"/>
    <w:rPr>
      <w:b/>
      <w:bCs/>
      <w:i/>
      <w:iCs/>
      <w:color w:val="4F81BD"/>
    </w:rPr>
  </w:style>
  <w:style w:type="character" w:styleId="IntensiverVerweis">
    <w:name w:val="Intense Reference"/>
    <w:uiPriority w:val="32"/>
    <w:qFormat/>
    <w:locked/>
    <w:rsid w:val="007D660D"/>
    <w:rPr>
      <w:b/>
      <w:bCs/>
      <w:smallCaps/>
      <w:color w:val="C0504D"/>
      <w:spacing w:val="5"/>
      <w:u w:val="single"/>
    </w:rPr>
  </w:style>
  <w:style w:type="paragraph" w:styleId="IntensivesAnfhrungszeichen">
    <w:name w:val="Intensives Anführungszeichen"/>
    <w:basedOn w:val="Standard"/>
    <w:next w:val="Standard"/>
    <w:link w:val="IntensivesAnfhrungszeichenZchn"/>
    <w:uiPriority w:val="30"/>
    <w:qFormat/>
    <w:locked/>
    <w:rsid w:val="007D660D"/>
    <w:pPr>
      <w:pBdr>
        <w:bottom w:val="single" w:sz="4" w:space="4" w:color="4F81BD"/>
      </w:pBdr>
      <w:spacing w:before="200" w:after="280"/>
      <w:ind w:left="936" w:right="936"/>
    </w:pPr>
    <w:rPr>
      <w:rFonts w:ascii="Helvetica" w:eastAsia="SimSun" w:hAnsi="Helvetica" w:cs="Times New Roman"/>
      <w:b/>
      <w:bCs/>
      <w:i/>
      <w:iCs/>
      <w:color w:val="4F81BD"/>
      <w:lang w:val="x-none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7D660D"/>
    <w:rPr>
      <w:rFonts w:ascii="Helvetica" w:hAnsi="Helvetica"/>
      <w:b/>
      <w:bCs/>
      <w:i/>
      <w:iCs/>
      <w:color w:val="4F81BD"/>
      <w:sz w:val="24"/>
      <w:szCs w:val="24"/>
      <w:lang w:eastAsia="zh-CN"/>
    </w:rPr>
  </w:style>
  <w:style w:type="paragraph" w:styleId="KeinLeerraum">
    <w:name w:val="No Spacing"/>
    <w:uiPriority w:val="1"/>
    <w:qFormat/>
    <w:locked/>
    <w:rsid w:val="007D660D"/>
    <w:pPr>
      <w:keepLines/>
      <w:spacing w:before="720" w:after="60"/>
    </w:pPr>
    <w:rPr>
      <w:rFonts w:ascii="Helvetica" w:hAnsi="Helvetica"/>
      <w:sz w:val="24"/>
      <w:szCs w:val="24"/>
      <w:lang w:eastAsia="zh-CN"/>
    </w:rPr>
  </w:style>
  <w:style w:type="paragraph" w:styleId="Kommentartext">
    <w:name w:val="annotation text"/>
    <w:basedOn w:val="Standard"/>
    <w:link w:val="KommentartextZchn"/>
    <w:locked/>
    <w:rsid w:val="007D660D"/>
    <w:rPr>
      <w:rFonts w:ascii="Helvetica" w:eastAsia="SimSun" w:hAnsi="Helvetica" w:cs="Times New Roman"/>
      <w:sz w:val="20"/>
      <w:szCs w:val="20"/>
      <w:lang w:val="x-none"/>
    </w:rPr>
  </w:style>
  <w:style w:type="character" w:customStyle="1" w:styleId="KommentartextZchn">
    <w:name w:val="Kommentartext Zchn"/>
    <w:link w:val="Kommentartext"/>
    <w:rsid w:val="007D660D"/>
    <w:rPr>
      <w:rFonts w:ascii="Helvetica" w:hAnsi="Helvetica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locked/>
    <w:rsid w:val="007D660D"/>
    <w:rPr>
      <w:b/>
      <w:bCs/>
    </w:rPr>
  </w:style>
  <w:style w:type="character" w:customStyle="1" w:styleId="KommentarthemaZchn">
    <w:name w:val="Kommentarthema Zchn"/>
    <w:link w:val="Kommentarthema"/>
    <w:rsid w:val="007D660D"/>
    <w:rPr>
      <w:rFonts w:ascii="Helvetica" w:hAnsi="Helvetica"/>
      <w:b/>
      <w:bCs/>
      <w:lang w:eastAsia="zh-CN"/>
    </w:rPr>
  </w:style>
  <w:style w:type="character" w:styleId="Kommentarzeichen">
    <w:name w:val="annotation reference"/>
    <w:locked/>
    <w:rsid w:val="007D660D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locked/>
    <w:rsid w:val="00333C95"/>
    <w:pPr>
      <w:tabs>
        <w:tab w:val="center" w:pos="4536"/>
        <w:tab w:val="right" w:pos="9072"/>
      </w:tabs>
      <w:spacing w:before="0" w:after="0"/>
      <w:contextualSpacing/>
    </w:pPr>
    <w:rPr>
      <w:rFonts w:ascii="Helvetica" w:eastAsia="SimSun" w:hAnsi="Helvetica" w:cs="Times New Roman"/>
      <w:lang w:val="x-none"/>
    </w:rPr>
  </w:style>
  <w:style w:type="character" w:customStyle="1" w:styleId="KopfzeileZchn">
    <w:name w:val="Kopfzeile Zchn"/>
    <w:link w:val="Kopfzeile"/>
    <w:uiPriority w:val="99"/>
    <w:rsid w:val="00333C95"/>
    <w:rPr>
      <w:rFonts w:ascii="Helvetica" w:hAnsi="Helvetica"/>
      <w:sz w:val="24"/>
      <w:szCs w:val="24"/>
      <w:lang w:eastAsia="zh-CN"/>
    </w:rPr>
  </w:style>
  <w:style w:type="paragraph" w:styleId="Liste">
    <w:name w:val="List"/>
    <w:basedOn w:val="Standard"/>
    <w:locked/>
    <w:rsid w:val="007D660D"/>
    <w:pPr>
      <w:ind w:left="283" w:hanging="283"/>
      <w:contextualSpacing/>
    </w:pPr>
  </w:style>
  <w:style w:type="paragraph" w:styleId="Liste2">
    <w:name w:val="List 2"/>
    <w:basedOn w:val="Standard"/>
    <w:locked/>
    <w:rsid w:val="007D660D"/>
    <w:pPr>
      <w:ind w:left="566" w:hanging="283"/>
      <w:contextualSpacing/>
    </w:pPr>
  </w:style>
  <w:style w:type="paragraph" w:styleId="Liste3">
    <w:name w:val="List 3"/>
    <w:basedOn w:val="Standard"/>
    <w:locked/>
    <w:rsid w:val="007D660D"/>
    <w:pPr>
      <w:ind w:left="849" w:hanging="283"/>
      <w:contextualSpacing/>
    </w:pPr>
  </w:style>
  <w:style w:type="paragraph" w:styleId="Liste4">
    <w:name w:val="List 4"/>
    <w:basedOn w:val="Standard"/>
    <w:locked/>
    <w:rsid w:val="007D660D"/>
    <w:pPr>
      <w:ind w:left="1132" w:hanging="283"/>
      <w:contextualSpacing/>
    </w:pPr>
  </w:style>
  <w:style w:type="paragraph" w:styleId="Liste5">
    <w:name w:val="List 5"/>
    <w:basedOn w:val="Standard"/>
    <w:locked/>
    <w:rsid w:val="007D660D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locked/>
    <w:rsid w:val="00735B6F"/>
    <w:pPr>
      <w:ind w:left="708"/>
    </w:pPr>
  </w:style>
  <w:style w:type="paragraph" w:styleId="Listenfortsetzung">
    <w:name w:val="List Continue"/>
    <w:basedOn w:val="Standard"/>
    <w:locked/>
    <w:rsid w:val="007D660D"/>
    <w:pPr>
      <w:spacing w:after="120"/>
      <w:ind w:left="283"/>
      <w:contextualSpacing/>
    </w:pPr>
  </w:style>
  <w:style w:type="paragraph" w:styleId="Listenfortsetzung2">
    <w:name w:val="List Continue 2"/>
    <w:basedOn w:val="Standard"/>
    <w:locked/>
    <w:rsid w:val="007D660D"/>
    <w:pPr>
      <w:spacing w:after="120"/>
      <w:ind w:left="566"/>
      <w:contextualSpacing/>
    </w:pPr>
  </w:style>
  <w:style w:type="paragraph" w:styleId="Listenfortsetzung3">
    <w:name w:val="List Continue 3"/>
    <w:basedOn w:val="Standard"/>
    <w:locked/>
    <w:rsid w:val="007D660D"/>
    <w:pPr>
      <w:spacing w:after="120"/>
      <w:ind w:left="849"/>
      <w:contextualSpacing/>
    </w:pPr>
  </w:style>
  <w:style w:type="paragraph" w:styleId="Listenfortsetzung4">
    <w:name w:val="List Continue 4"/>
    <w:basedOn w:val="Standard"/>
    <w:locked/>
    <w:rsid w:val="007D660D"/>
    <w:pPr>
      <w:spacing w:after="120"/>
      <w:ind w:left="1132"/>
      <w:contextualSpacing/>
    </w:pPr>
  </w:style>
  <w:style w:type="paragraph" w:styleId="Listenfortsetzung5">
    <w:name w:val="List Continue 5"/>
    <w:basedOn w:val="Standard"/>
    <w:locked/>
    <w:rsid w:val="007D660D"/>
    <w:pPr>
      <w:spacing w:after="120"/>
      <w:ind w:left="1415"/>
      <w:contextualSpacing/>
    </w:pPr>
  </w:style>
  <w:style w:type="paragraph" w:styleId="Listennummer">
    <w:name w:val="List Number"/>
    <w:basedOn w:val="Standard"/>
    <w:locked/>
    <w:rsid w:val="007D660D"/>
    <w:pPr>
      <w:numPr>
        <w:numId w:val="11"/>
      </w:numPr>
      <w:contextualSpacing/>
    </w:pPr>
  </w:style>
  <w:style w:type="paragraph" w:styleId="Listennummer2">
    <w:name w:val="List Number 2"/>
    <w:basedOn w:val="Standard"/>
    <w:locked/>
    <w:rsid w:val="007D660D"/>
    <w:pPr>
      <w:numPr>
        <w:numId w:val="12"/>
      </w:numPr>
      <w:contextualSpacing/>
    </w:pPr>
  </w:style>
  <w:style w:type="paragraph" w:styleId="Listennummer3">
    <w:name w:val="List Number 3"/>
    <w:basedOn w:val="Standard"/>
    <w:locked/>
    <w:rsid w:val="007D660D"/>
    <w:pPr>
      <w:numPr>
        <w:numId w:val="13"/>
      </w:numPr>
      <w:contextualSpacing/>
    </w:pPr>
  </w:style>
  <w:style w:type="paragraph" w:styleId="Listennummer4">
    <w:name w:val="List Number 4"/>
    <w:basedOn w:val="Standard"/>
    <w:locked/>
    <w:rsid w:val="007D660D"/>
    <w:pPr>
      <w:numPr>
        <w:numId w:val="14"/>
      </w:numPr>
      <w:contextualSpacing/>
    </w:pPr>
  </w:style>
  <w:style w:type="paragraph" w:styleId="Listennummer5">
    <w:name w:val="List Number 5"/>
    <w:basedOn w:val="Standard"/>
    <w:locked/>
    <w:rsid w:val="007D660D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locked/>
    <w:rsid w:val="007D660D"/>
  </w:style>
  <w:style w:type="paragraph" w:styleId="Makrotext">
    <w:name w:val="macro"/>
    <w:link w:val="MakrotextZchn"/>
    <w:locked/>
    <w:rsid w:val="007D660D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</w:pPr>
    <w:rPr>
      <w:rFonts w:ascii="Courier New" w:hAnsi="Courier New" w:cs="Courier New"/>
      <w:lang w:eastAsia="zh-CN"/>
    </w:rPr>
  </w:style>
  <w:style w:type="character" w:customStyle="1" w:styleId="MakrotextZchn">
    <w:name w:val="Makrotext Zchn"/>
    <w:link w:val="Makrotext"/>
    <w:rsid w:val="007D660D"/>
    <w:rPr>
      <w:rFonts w:ascii="Courier New" w:hAnsi="Courier New" w:cs="Courier New"/>
      <w:lang w:val="de-DE" w:eastAsia="zh-CN" w:bidi="ar-SA"/>
    </w:rPr>
  </w:style>
  <w:style w:type="table" w:customStyle="1" w:styleId="MittlereListe11">
    <w:name w:val="Mittlere Liste 11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ittlereListe1-Akzent11">
    <w:name w:val="Mittlere Liste 1 - Akzent 11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ittlereListe1-Akzent2">
    <w:name w:val="Medium List 1 Accent 2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ittlereListe1-Akzent3">
    <w:name w:val="Medium List 1 Accent 3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ittlereListe1-Akzent4">
    <w:name w:val="Medium List 1 Accent 4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ittlereListe1-Akzent5">
    <w:name w:val="Medium List 1 Accent 5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ittlereListe1-Akzent6">
    <w:name w:val="Medium List 1 Accent 6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ittlereListe21">
    <w:name w:val="Mittlere Liste 21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ittleresRaster1-Akzent2">
    <w:name w:val="Medium Grid 1 Accent 2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ittleresRaster1-Akzent3">
    <w:name w:val="Medium Grid 1 Accent 3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ittleresRaster1-Akzent4">
    <w:name w:val="Medium Grid 1 Accent 4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ittleresRaster1-Akzent5">
    <w:name w:val="Medium Grid 1 Accent 5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ittleresRaster1-Akzent6">
    <w:name w:val="Medium Grid 1 Accent 6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ittleresRaster21">
    <w:name w:val="Mittleres Raster 21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ittleresRaster31">
    <w:name w:val="Mittleres Raster 31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3-Akzent2">
    <w:name w:val="Medium Grid 3 Accent 2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ittleresRaster3-Akzent3">
    <w:name w:val="Medium Grid 3 Accent 3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ittleresRaster3-Akzent4">
    <w:name w:val="Medium Grid 3 Accent 4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ittleresRaster3-Akzent5">
    <w:name w:val="Medium Grid 3 Accent 5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sRaster3-Akzent6">
    <w:name w:val="Medium Grid 3 Accent 6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Nachrichtenkopf">
    <w:name w:val="Message Header"/>
    <w:basedOn w:val="Standard"/>
    <w:link w:val="NachrichtenkopfZchn"/>
    <w:locked/>
    <w:rsid w:val="007D66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 w:cs="Times New Roman"/>
      <w:lang w:val="x-none"/>
    </w:rPr>
  </w:style>
  <w:style w:type="character" w:customStyle="1" w:styleId="NachrichtenkopfZchn">
    <w:name w:val="Nachrichtenkopf Zchn"/>
    <w:link w:val="Nachrichtenkopf"/>
    <w:rsid w:val="007D660D"/>
    <w:rPr>
      <w:rFonts w:ascii="Cambria" w:eastAsia="Times New Roman" w:hAnsi="Cambria" w:cs="Times New Roman"/>
      <w:sz w:val="24"/>
      <w:szCs w:val="24"/>
      <w:shd w:val="pct20" w:color="auto" w:fill="auto"/>
      <w:lang w:eastAsia="zh-CN"/>
    </w:rPr>
  </w:style>
  <w:style w:type="paragraph" w:styleId="NurText">
    <w:name w:val="Plain Text"/>
    <w:basedOn w:val="Standard"/>
    <w:link w:val="NurTextZchn"/>
    <w:locked/>
    <w:rsid w:val="007D660D"/>
    <w:rPr>
      <w:rFonts w:ascii="Courier New" w:eastAsia="SimSun" w:hAnsi="Courier New" w:cs="Times New Roman"/>
      <w:sz w:val="20"/>
      <w:szCs w:val="20"/>
      <w:lang w:val="x-none"/>
    </w:rPr>
  </w:style>
  <w:style w:type="character" w:customStyle="1" w:styleId="NurTextZchn">
    <w:name w:val="Nur Text Zchn"/>
    <w:link w:val="NurText"/>
    <w:rsid w:val="007D660D"/>
    <w:rPr>
      <w:rFonts w:ascii="Courier New" w:hAnsi="Courier New" w:cs="Courier New"/>
      <w:lang w:eastAsia="zh-CN"/>
    </w:rPr>
  </w:style>
  <w:style w:type="character" w:styleId="Platzhaltertext">
    <w:name w:val="Placeholder Text"/>
    <w:uiPriority w:val="99"/>
    <w:semiHidden/>
    <w:locked/>
    <w:rsid w:val="007D660D"/>
    <w:rPr>
      <w:color w:val="808080"/>
    </w:rPr>
  </w:style>
  <w:style w:type="paragraph" w:styleId="Rechtsgrundlagenverzeichnis">
    <w:name w:val="table of authorities"/>
    <w:basedOn w:val="Standard"/>
    <w:next w:val="Standard"/>
    <w:locked/>
    <w:rsid w:val="007D660D"/>
    <w:pPr>
      <w:ind w:left="240" w:hanging="240"/>
    </w:pPr>
  </w:style>
  <w:style w:type="paragraph" w:styleId="RGV-berschrift">
    <w:name w:val="toa heading"/>
    <w:basedOn w:val="Standard"/>
    <w:next w:val="Standard"/>
    <w:locked/>
    <w:rsid w:val="007D660D"/>
    <w:pPr>
      <w:spacing w:before="120"/>
    </w:pPr>
    <w:rPr>
      <w:rFonts w:ascii="Cambria" w:eastAsia="Times New Roman" w:hAnsi="Cambria" w:cs="Times New Roman"/>
      <w:b/>
      <w:bCs/>
    </w:rPr>
  </w:style>
  <w:style w:type="character" w:styleId="SchwacheHervorhebung">
    <w:name w:val="Subtle Emphasis"/>
    <w:uiPriority w:val="19"/>
    <w:qFormat/>
    <w:locked/>
    <w:rsid w:val="007D660D"/>
    <w:rPr>
      <w:i/>
      <w:iCs/>
      <w:color w:val="808080"/>
    </w:rPr>
  </w:style>
  <w:style w:type="character" w:styleId="SchwacherVerweis">
    <w:name w:val="Subtle Reference"/>
    <w:uiPriority w:val="31"/>
    <w:qFormat/>
    <w:locked/>
    <w:rsid w:val="007D660D"/>
    <w:rPr>
      <w:smallCaps/>
      <w:color w:val="C0504D"/>
      <w:u w:val="single"/>
    </w:rPr>
  </w:style>
  <w:style w:type="character" w:styleId="Seitenzahl">
    <w:name w:val="page number"/>
    <w:basedOn w:val="Absatz-Standardschriftart"/>
    <w:locked/>
    <w:rsid w:val="007D660D"/>
  </w:style>
  <w:style w:type="paragraph" w:styleId="Sprechblasentext">
    <w:name w:val="Balloon Text"/>
    <w:basedOn w:val="Standard"/>
    <w:link w:val="SprechblasentextZchn"/>
    <w:locked/>
    <w:rsid w:val="007D660D"/>
    <w:pPr>
      <w:spacing w:before="0" w:after="0"/>
    </w:pPr>
    <w:rPr>
      <w:rFonts w:ascii="Tahoma" w:eastAsia="SimSun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rsid w:val="007D660D"/>
    <w:rPr>
      <w:rFonts w:ascii="Tahoma" w:hAnsi="Tahoma" w:cs="Tahoma"/>
      <w:sz w:val="16"/>
      <w:szCs w:val="16"/>
      <w:lang w:eastAsia="zh-CN"/>
    </w:rPr>
  </w:style>
  <w:style w:type="paragraph" w:styleId="StandardWeb">
    <w:name w:val="Normal (Web)"/>
    <w:basedOn w:val="Standard"/>
    <w:locked/>
    <w:rsid w:val="007D660D"/>
    <w:rPr>
      <w:rFonts w:ascii="Times New Roman" w:hAnsi="Times New Roman"/>
    </w:rPr>
  </w:style>
  <w:style w:type="paragraph" w:styleId="Standardeinzug">
    <w:name w:val="Normal Indent"/>
    <w:basedOn w:val="Standard"/>
    <w:locked/>
    <w:rsid w:val="007D660D"/>
    <w:pPr>
      <w:ind w:left="708"/>
    </w:pPr>
  </w:style>
  <w:style w:type="table" w:styleId="Tabelle3D-Effekt1">
    <w:name w:val="Table 3D effects 1"/>
    <w:basedOn w:val="NormaleTabelle"/>
    <w:locked/>
    <w:rsid w:val="007D660D"/>
    <w:pPr>
      <w:keepLines/>
      <w:spacing w:before="60" w:after="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locked/>
    <w:rsid w:val="007D660D"/>
    <w:pPr>
      <w:keepLines/>
      <w:spacing w:before="60" w:after="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locked/>
    <w:rsid w:val="007D660D"/>
    <w:pPr>
      <w:keepLines/>
      <w:spacing w:before="60" w:after="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locked/>
    <w:rsid w:val="007D660D"/>
    <w:pPr>
      <w:keepLines/>
      <w:spacing w:before="60" w:after="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locked/>
    <w:rsid w:val="007D660D"/>
    <w:pPr>
      <w:keepLines/>
      <w:spacing w:before="60" w:after="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locked/>
    <w:rsid w:val="007D660D"/>
    <w:pPr>
      <w:keepLines/>
      <w:spacing w:before="6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locked/>
    <w:rsid w:val="007D660D"/>
    <w:pPr>
      <w:keepLines/>
      <w:spacing w:before="60" w:after="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locked/>
    <w:rsid w:val="007D660D"/>
    <w:pPr>
      <w:keepLines/>
      <w:spacing w:before="60" w:after="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locked/>
    <w:rsid w:val="007D660D"/>
    <w:pPr>
      <w:keepLines/>
      <w:spacing w:before="60" w:after="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locked/>
    <w:rsid w:val="007D660D"/>
    <w:pPr>
      <w:keepLines/>
      <w:spacing w:before="60" w:after="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locked/>
    <w:rsid w:val="007D660D"/>
    <w:pPr>
      <w:keepLines/>
      <w:spacing w:before="60" w:after="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locked/>
    <w:rsid w:val="007D660D"/>
    <w:pPr>
      <w:keepLines/>
      <w:spacing w:before="60" w:after="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locked/>
    <w:rsid w:val="007D660D"/>
    <w:pPr>
      <w:keepLines/>
      <w:spacing w:before="60" w:after="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locked/>
    <w:rsid w:val="007D660D"/>
    <w:pPr>
      <w:keepLines/>
      <w:spacing w:before="60" w:after="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locked/>
    <w:rsid w:val="007D660D"/>
    <w:pPr>
      <w:keepLines/>
      <w:spacing w:before="60" w:after="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locked/>
    <w:rsid w:val="007D660D"/>
    <w:pPr>
      <w:keepLines/>
      <w:spacing w:before="60" w:after="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locked/>
    <w:rsid w:val="007D660D"/>
    <w:pPr>
      <w:keepLines/>
      <w:spacing w:before="60" w:after="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locked/>
    <w:rsid w:val="007D660D"/>
    <w:pPr>
      <w:keepLines/>
      <w:spacing w:before="60" w:after="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locked/>
    <w:rsid w:val="007D660D"/>
    <w:pPr>
      <w:keepLines/>
      <w:spacing w:before="60" w:after="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locked/>
    <w:rsid w:val="007D660D"/>
    <w:pPr>
      <w:keepLines/>
      <w:spacing w:before="60" w:after="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locked/>
    <w:rsid w:val="007D660D"/>
    <w:pPr>
      <w:keepLines/>
      <w:spacing w:before="60" w:after="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locked/>
    <w:rsid w:val="007D660D"/>
    <w:pPr>
      <w:keepLines/>
      <w:spacing w:before="60" w:after="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locked/>
    <w:rsid w:val="007D660D"/>
    <w:pPr>
      <w:keepLines/>
      <w:spacing w:before="60" w:after="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locked/>
    <w:rsid w:val="007D660D"/>
    <w:pPr>
      <w:keepLines/>
      <w:spacing w:before="60" w:after="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-Thema">
    <w:name w:val="Tabellen-Thema"/>
    <w:basedOn w:val="NormaleTabelle"/>
    <w:locked/>
    <w:rsid w:val="007D660D"/>
    <w:pPr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locked/>
    <w:rsid w:val="007D660D"/>
    <w:pPr>
      <w:spacing w:after="120"/>
    </w:pPr>
    <w:rPr>
      <w:rFonts w:ascii="Helvetica" w:eastAsia="SimSun" w:hAnsi="Helvetica" w:cs="Times New Roman"/>
      <w:lang w:val="x-none"/>
    </w:rPr>
  </w:style>
  <w:style w:type="character" w:customStyle="1" w:styleId="TextkrperZchn">
    <w:name w:val="Textkörper Zchn"/>
    <w:link w:val="Textkrper"/>
    <w:rsid w:val="007D660D"/>
    <w:rPr>
      <w:rFonts w:ascii="Helvetica" w:hAnsi="Helvetica"/>
      <w:sz w:val="24"/>
      <w:szCs w:val="24"/>
      <w:lang w:eastAsia="zh-CN"/>
    </w:rPr>
  </w:style>
  <w:style w:type="paragraph" w:styleId="Textkrper2">
    <w:name w:val="Body Text 2"/>
    <w:basedOn w:val="Standard"/>
    <w:link w:val="Textkrper2Zchn"/>
    <w:locked/>
    <w:rsid w:val="007D660D"/>
    <w:pPr>
      <w:spacing w:after="120" w:line="480" w:lineRule="auto"/>
    </w:pPr>
    <w:rPr>
      <w:rFonts w:ascii="Helvetica" w:eastAsia="SimSun" w:hAnsi="Helvetica" w:cs="Times New Roman"/>
      <w:lang w:val="x-none"/>
    </w:rPr>
  </w:style>
  <w:style w:type="character" w:customStyle="1" w:styleId="Textkrper2Zchn">
    <w:name w:val="Textkörper 2 Zchn"/>
    <w:link w:val="Textkrper2"/>
    <w:rsid w:val="007D660D"/>
    <w:rPr>
      <w:rFonts w:ascii="Helvetica" w:hAnsi="Helvetica"/>
      <w:sz w:val="24"/>
      <w:szCs w:val="24"/>
      <w:lang w:eastAsia="zh-CN"/>
    </w:rPr>
  </w:style>
  <w:style w:type="paragraph" w:styleId="Textkrper3">
    <w:name w:val="Body Text 3"/>
    <w:basedOn w:val="Standard"/>
    <w:link w:val="Textkrper3Zchn"/>
    <w:locked/>
    <w:rsid w:val="007D660D"/>
    <w:pPr>
      <w:spacing w:after="120"/>
    </w:pPr>
    <w:rPr>
      <w:rFonts w:ascii="Helvetica" w:eastAsia="SimSun" w:hAnsi="Helvetica" w:cs="Times New Roman"/>
      <w:sz w:val="16"/>
      <w:szCs w:val="16"/>
      <w:lang w:val="x-none"/>
    </w:rPr>
  </w:style>
  <w:style w:type="character" w:customStyle="1" w:styleId="Textkrper3Zchn">
    <w:name w:val="Textkörper 3 Zchn"/>
    <w:link w:val="Textkrper3"/>
    <w:rsid w:val="007D660D"/>
    <w:rPr>
      <w:rFonts w:ascii="Helvetica" w:hAnsi="Helvetica"/>
      <w:sz w:val="16"/>
      <w:szCs w:val="16"/>
      <w:lang w:eastAsia="zh-CN"/>
    </w:rPr>
  </w:style>
  <w:style w:type="paragraph" w:styleId="Textkrper-Einzug2">
    <w:name w:val="Body Text Indent 2"/>
    <w:basedOn w:val="Standard"/>
    <w:link w:val="Textkrper-Einzug2Zchn"/>
    <w:locked/>
    <w:rsid w:val="007D660D"/>
    <w:pPr>
      <w:spacing w:after="120" w:line="480" w:lineRule="auto"/>
      <w:ind w:left="283"/>
    </w:pPr>
    <w:rPr>
      <w:rFonts w:ascii="Helvetica" w:eastAsia="SimSun" w:hAnsi="Helvetica" w:cs="Times New Roman"/>
      <w:lang w:val="x-none"/>
    </w:rPr>
  </w:style>
  <w:style w:type="character" w:customStyle="1" w:styleId="Textkrper-Einzug2Zchn">
    <w:name w:val="Textkörper-Einzug 2 Zchn"/>
    <w:link w:val="Textkrper-Einzug2"/>
    <w:rsid w:val="007D660D"/>
    <w:rPr>
      <w:rFonts w:ascii="Helvetica" w:hAnsi="Helvetica"/>
      <w:sz w:val="24"/>
      <w:szCs w:val="24"/>
      <w:lang w:eastAsia="zh-CN"/>
    </w:rPr>
  </w:style>
  <w:style w:type="paragraph" w:styleId="Textkrper-Einzug3">
    <w:name w:val="Body Text Indent 3"/>
    <w:basedOn w:val="Standard"/>
    <w:link w:val="Textkrper-Einzug3Zchn"/>
    <w:locked/>
    <w:rsid w:val="007D660D"/>
    <w:pPr>
      <w:spacing w:after="120"/>
      <w:ind w:left="283"/>
    </w:pPr>
    <w:rPr>
      <w:rFonts w:ascii="Helvetica" w:eastAsia="SimSun" w:hAnsi="Helvetica" w:cs="Times New Roman"/>
      <w:sz w:val="16"/>
      <w:szCs w:val="16"/>
      <w:lang w:val="x-none"/>
    </w:rPr>
  </w:style>
  <w:style w:type="character" w:customStyle="1" w:styleId="Textkrper-Einzug3Zchn">
    <w:name w:val="Textkörper-Einzug 3 Zchn"/>
    <w:link w:val="Textkrper-Einzug3"/>
    <w:rsid w:val="007D660D"/>
    <w:rPr>
      <w:rFonts w:ascii="Helvetica" w:hAnsi="Helvetica"/>
      <w:sz w:val="16"/>
      <w:szCs w:val="16"/>
      <w:lang w:eastAsia="zh-CN"/>
    </w:rPr>
  </w:style>
  <w:style w:type="paragraph" w:styleId="Textkrper-Erstzeileneinzug">
    <w:name w:val="Body Text First Indent"/>
    <w:basedOn w:val="Textkrper"/>
    <w:link w:val="Textkrper-ErstzeileneinzugZchn"/>
    <w:locked/>
    <w:rsid w:val="007D660D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rsid w:val="007D660D"/>
    <w:rPr>
      <w:rFonts w:ascii="Helvetica" w:hAnsi="Helvetica"/>
      <w:sz w:val="24"/>
      <w:szCs w:val="24"/>
      <w:lang w:eastAsia="zh-CN"/>
    </w:rPr>
  </w:style>
  <w:style w:type="paragraph" w:styleId="Textkrper-Zeileneinzug">
    <w:name w:val="Body Text Indent"/>
    <w:basedOn w:val="Standard"/>
    <w:link w:val="Textkrper-ZeileneinzugZchn"/>
    <w:locked/>
    <w:rsid w:val="007D660D"/>
    <w:pPr>
      <w:spacing w:after="120"/>
      <w:ind w:left="283"/>
    </w:pPr>
    <w:rPr>
      <w:rFonts w:ascii="Helvetica" w:eastAsia="SimSun" w:hAnsi="Helvetica" w:cs="Times New Roman"/>
      <w:lang w:val="x-none"/>
    </w:rPr>
  </w:style>
  <w:style w:type="character" w:customStyle="1" w:styleId="Textkrper-ZeileneinzugZchn">
    <w:name w:val="Textkörper-Zeileneinzug Zchn"/>
    <w:link w:val="Textkrper-Zeileneinzug"/>
    <w:rsid w:val="007D660D"/>
    <w:rPr>
      <w:rFonts w:ascii="Helvetica" w:hAnsi="Helvetica"/>
      <w:sz w:val="24"/>
      <w:szCs w:val="24"/>
      <w:lang w:eastAsia="zh-CN"/>
    </w:rPr>
  </w:style>
  <w:style w:type="paragraph" w:styleId="Textkrper-Erstzeileneinzug2">
    <w:name w:val="Body Text First Indent 2"/>
    <w:basedOn w:val="Textkrper-Zeileneinzug"/>
    <w:link w:val="Textkrper-Erstzeileneinzug2Zchn"/>
    <w:locked/>
    <w:rsid w:val="007D660D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7D660D"/>
    <w:rPr>
      <w:rFonts w:ascii="Helvetica" w:hAnsi="Helvetica"/>
      <w:sz w:val="24"/>
      <w:szCs w:val="24"/>
      <w:lang w:eastAsia="zh-CN"/>
    </w:rPr>
  </w:style>
  <w:style w:type="paragraph" w:styleId="Titel">
    <w:name w:val="Title"/>
    <w:basedOn w:val="Standard"/>
    <w:next w:val="Standard"/>
    <w:link w:val="TitelZchn"/>
    <w:qFormat/>
    <w:locked/>
    <w:rsid w:val="00A50DF0"/>
    <w:pPr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TitelZchn">
    <w:name w:val="Titel Zchn"/>
    <w:link w:val="Titel"/>
    <w:rsid w:val="00A50DF0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Umschlagabsenderadresse">
    <w:name w:val="envelope return"/>
    <w:basedOn w:val="Standard"/>
    <w:locked/>
    <w:rsid w:val="00735B6F"/>
    <w:rPr>
      <w:rFonts w:ascii="Cambria" w:eastAsia="Times New Roman" w:hAnsi="Cambria" w:cs="Times New Roman"/>
      <w:sz w:val="20"/>
      <w:szCs w:val="20"/>
    </w:rPr>
  </w:style>
  <w:style w:type="paragraph" w:styleId="Umschlagadresse">
    <w:name w:val="envelope address"/>
    <w:basedOn w:val="Standard"/>
    <w:locked/>
    <w:rsid w:val="007D660D"/>
    <w:pPr>
      <w:framePr w:w="4320" w:h="2160" w:hRule="exact" w:hSpace="141" w:wrap="auto" w:hAnchor="page" w:xAlign="center" w:yAlign="bottom"/>
      <w:ind w:left="1"/>
    </w:pPr>
    <w:rPr>
      <w:rFonts w:ascii="Cambria" w:eastAsia="Times New Roman" w:hAnsi="Cambria" w:cs="Times New Roman"/>
    </w:rPr>
  </w:style>
  <w:style w:type="paragraph" w:styleId="Unterschrift">
    <w:name w:val="Signature"/>
    <w:basedOn w:val="Standard"/>
    <w:link w:val="UnterschriftZchn"/>
    <w:locked/>
    <w:rsid w:val="007D660D"/>
    <w:pPr>
      <w:ind w:left="4252"/>
    </w:pPr>
    <w:rPr>
      <w:rFonts w:ascii="Helvetica" w:eastAsia="SimSun" w:hAnsi="Helvetica" w:cs="Times New Roman"/>
      <w:lang w:val="x-none"/>
    </w:rPr>
  </w:style>
  <w:style w:type="character" w:customStyle="1" w:styleId="UnterschriftZchn">
    <w:name w:val="Unterschrift Zchn"/>
    <w:link w:val="Unterschrift"/>
    <w:rsid w:val="007D660D"/>
    <w:rPr>
      <w:rFonts w:ascii="Helvetica" w:hAnsi="Helvetica"/>
      <w:sz w:val="24"/>
      <w:szCs w:val="24"/>
      <w:lang w:eastAsia="zh-CN"/>
    </w:rPr>
  </w:style>
  <w:style w:type="paragraph" w:styleId="Untertitel">
    <w:name w:val="Subtitle"/>
    <w:basedOn w:val="Standard"/>
    <w:next w:val="Standard"/>
    <w:link w:val="UntertitelZchn"/>
    <w:qFormat/>
    <w:locked/>
    <w:rsid w:val="007D660D"/>
    <w:pPr>
      <w:jc w:val="center"/>
      <w:outlineLvl w:val="1"/>
    </w:pPr>
    <w:rPr>
      <w:rFonts w:ascii="Cambria" w:eastAsia="Times New Roman" w:hAnsi="Cambria" w:cs="Times New Roman"/>
      <w:lang w:val="x-none"/>
    </w:rPr>
  </w:style>
  <w:style w:type="character" w:customStyle="1" w:styleId="UntertitelZchn">
    <w:name w:val="Untertitel Zchn"/>
    <w:link w:val="Untertitel"/>
    <w:rsid w:val="007D660D"/>
    <w:rPr>
      <w:rFonts w:ascii="Cambria" w:eastAsia="Times New Roman" w:hAnsi="Cambria" w:cs="Times New Roman"/>
      <w:sz w:val="24"/>
      <w:szCs w:val="24"/>
      <w:lang w:eastAsia="zh-CN"/>
    </w:rPr>
  </w:style>
  <w:style w:type="paragraph" w:styleId="Verzeichnis1">
    <w:name w:val="toc 1"/>
    <w:basedOn w:val="Standard"/>
    <w:next w:val="Standard"/>
    <w:autoRedefine/>
    <w:locked/>
    <w:rsid w:val="007D660D"/>
  </w:style>
  <w:style w:type="paragraph" w:styleId="Verzeichnis2">
    <w:name w:val="toc 2"/>
    <w:basedOn w:val="Standard"/>
    <w:next w:val="Standard"/>
    <w:autoRedefine/>
    <w:locked/>
    <w:rsid w:val="007D660D"/>
    <w:pPr>
      <w:ind w:left="240"/>
    </w:pPr>
  </w:style>
  <w:style w:type="paragraph" w:styleId="Verzeichnis3">
    <w:name w:val="toc 3"/>
    <w:basedOn w:val="Standard"/>
    <w:next w:val="Standard"/>
    <w:autoRedefine/>
    <w:locked/>
    <w:rsid w:val="007D660D"/>
    <w:pPr>
      <w:ind w:left="480"/>
    </w:pPr>
  </w:style>
  <w:style w:type="paragraph" w:styleId="Verzeichnis4">
    <w:name w:val="toc 4"/>
    <w:basedOn w:val="Standard"/>
    <w:next w:val="Standard"/>
    <w:autoRedefine/>
    <w:locked/>
    <w:rsid w:val="007D660D"/>
    <w:pPr>
      <w:ind w:left="720"/>
    </w:pPr>
  </w:style>
  <w:style w:type="paragraph" w:styleId="Verzeichnis5">
    <w:name w:val="toc 5"/>
    <w:basedOn w:val="Standard"/>
    <w:next w:val="Standard"/>
    <w:autoRedefine/>
    <w:locked/>
    <w:rsid w:val="007D660D"/>
    <w:pPr>
      <w:ind w:left="960"/>
    </w:pPr>
  </w:style>
  <w:style w:type="paragraph" w:styleId="Verzeichnis6">
    <w:name w:val="toc 6"/>
    <w:basedOn w:val="Standard"/>
    <w:next w:val="Standard"/>
    <w:autoRedefine/>
    <w:locked/>
    <w:rsid w:val="007D660D"/>
    <w:pPr>
      <w:ind w:left="1200"/>
    </w:pPr>
  </w:style>
  <w:style w:type="paragraph" w:styleId="Verzeichnis7">
    <w:name w:val="toc 7"/>
    <w:basedOn w:val="Standard"/>
    <w:next w:val="Standard"/>
    <w:autoRedefine/>
    <w:locked/>
    <w:rsid w:val="007D660D"/>
    <w:pPr>
      <w:ind w:left="1440"/>
    </w:pPr>
  </w:style>
  <w:style w:type="paragraph" w:styleId="Verzeichnis8">
    <w:name w:val="toc 8"/>
    <w:basedOn w:val="Standard"/>
    <w:next w:val="Standard"/>
    <w:autoRedefine/>
    <w:locked/>
    <w:rsid w:val="007D660D"/>
    <w:pPr>
      <w:ind w:left="1680"/>
    </w:pPr>
  </w:style>
  <w:style w:type="paragraph" w:styleId="Verzeichnis9">
    <w:name w:val="toc 9"/>
    <w:basedOn w:val="Standard"/>
    <w:next w:val="Standard"/>
    <w:autoRedefine/>
    <w:locked/>
    <w:rsid w:val="007D660D"/>
    <w:pPr>
      <w:ind w:left="1920"/>
    </w:pPr>
  </w:style>
  <w:style w:type="character" w:styleId="Zeilennummer">
    <w:name w:val="line number"/>
    <w:basedOn w:val="Absatz-Standardschriftart"/>
    <w:locked/>
    <w:rsid w:val="007D6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bel\AppData\Local\Temp\7zO84FBB19D\ZV_Jahreszeugnis_FS_GE_Rel13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4C4EE-1B51-421C-A21C-A6CBF307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ZV_Jahreszeugnis_FS_GE_Rel13.dot</Template>
  <TotalTime>0</TotalTime>
  <Pages>2</Pages>
  <Words>98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Zeugnis-Vorlage (Word 2003)</vt:lpstr>
    </vt:vector>
  </TitlesOfParts>
  <Manager>Sebastian Felgenhauer (August-Fricke-Schule)</Manager>
  <Company>August-Fricke-Schule, Kassel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Zeugnis-Vorlage (Word 2003)</dc:title>
  <dc:subject>Standardisierte Zeugnis-Vorlage für Förderschulen mit Förderschwerpunkt geistige Entwicklung in Hessen</dc:subject>
  <dc:creator>Zabel, Navina (SSA GI)</dc:creator>
  <cp:keywords/>
  <dc:description/>
  <cp:lastModifiedBy>Zabel, Navina (SSA GI)</cp:lastModifiedBy>
  <cp:revision>1</cp:revision>
  <cp:lastPrinted>2013-06-12T11:49:00Z</cp:lastPrinted>
  <dcterms:created xsi:type="dcterms:W3CDTF">2022-11-29T11:33:00Z</dcterms:created>
  <dcterms:modified xsi:type="dcterms:W3CDTF">2022-11-29T11:34:00Z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gCRC">
    <vt:lpwstr>Zeugnis-Vorlage</vt:lpwstr>
  </property>
  <property fmtid="{D5CDD505-2E9C-101B-9397-08002B2CF9AE}" pid="3" name="TagSchulleitungTitle">
    <vt:lpwstr>Schulleiterin</vt:lpwstr>
  </property>
  <property fmtid="{D5CDD505-2E9C-101B-9397-08002B2CF9AE}" pid="4" name="TagSchulleitungName">
    <vt:lpwstr>(Fr. Knecht)</vt:lpwstr>
  </property>
  <property fmtid="{D5CDD505-2E9C-101B-9397-08002B2CF9AE}" pid="5" name="TagKlassenleitungTitle">
    <vt:lpwstr>Klassenleitung</vt:lpwstr>
  </property>
  <property fmtid="{D5CDD505-2E9C-101B-9397-08002B2CF9AE}" pid="6" name="TagKlassenleitungName">
    <vt:lpwstr/>
  </property>
  <property fmtid="{D5CDD505-2E9C-101B-9397-08002B2CF9AE}" pid="7" name="TagExit">
    <vt:bool>false</vt:bool>
  </property>
  <property fmtid="{D5CDD505-2E9C-101B-9397-08002B2CF9AE}" pid="8" name="TagProtSubName">
    <vt:lpwstr> </vt:lpwstr>
  </property>
  <property fmtid="{D5CDD505-2E9C-101B-9397-08002B2CF9AE}" pid="9" name="TagProtStatus">
    <vt:lpwstr>Clear</vt:lpwstr>
  </property>
</Properties>
</file>